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B0" w:rsidRDefault="005555B0" w:rsidP="00AB463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555B0" w:rsidRDefault="005555B0" w:rsidP="00A906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 мой потомок, незнакомый мой друг,</w:t>
      </w:r>
    </w:p>
    <w:p w:rsidR="005555B0" w:rsidRDefault="005555B0" w:rsidP="00A90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у вас большой праздник – столетие Великой Победы нашего народа в страшной войне за мир и свободу нашей Родины.</w:t>
      </w:r>
    </w:p>
    <w:p w:rsidR="005555B0" w:rsidRDefault="005555B0" w:rsidP="00A90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– Карина Бабушкина, мне 12 лет, и я учусь в 6-м классе.</w:t>
      </w:r>
    </w:p>
    <w:p w:rsidR="005555B0" w:rsidRDefault="005555B0" w:rsidP="00A90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 жестоком времени я знаю по книгам и по рассказам тех героев, которые защищали свою страну.</w:t>
      </w:r>
    </w:p>
    <w:p w:rsidR="005555B0" w:rsidRDefault="005555B0" w:rsidP="00A90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нашу родину напала огромная злая фашистская армия.</w:t>
      </w:r>
    </w:p>
    <w:p w:rsidR="005555B0" w:rsidRDefault="005555B0" w:rsidP="00A90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 поработить наш народ им не удалось.</w:t>
      </w:r>
    </w:p>
    <w:p w:rsidR="005555B0" w:rsidRDefault="005555B0" w:rsidP="00A90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22 миллиона человек мы потеряли в этой войне. Фашисты пытали, мучили, сжигали заживо, убивали наших людей, не жалели даже маленьких детей.</w:t>
      </w:r>
    </w:p>
    <w:p w:rsidR="005555B0" w:rsidRDefault="005555B0" w:rsidP="00A90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три месяца они планировали одержать победу над нами.</w:t>
      </w:r>
    </w:p>
    <w:p w:rsidR="005555B0" w:rsidRDefault="005555B0" w:rsidP="00A90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Да! Победа была! Но победили не фашисты, а наша доблестная армия, наш народ, который спас не только свою родину, но и освободил от «ватаги зла» и многие другие страны.</w:t>
      </w:r>
    </w:p>
    <w:p w:rsidR="005555B0" w:rsidRDefault="005555B0" w:rsidP="00610A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 мая 1945 года враг был побежден! Этот день стал самым великим праздником.</w:t>
      </w:r>
    </w:p>
    <w:p w:rsidR="005555B0" w:rsidRDefault="005555B0" w:rsidP="00610A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Поздравляю всех вас с Днем Победы! Желаю вам мира, спокойной счастливой жизни!</w:t>
      </w:r>
    </w:p>
    <w:p w:rsidR="005555B0" w:rsidRDefault="005555B0" w:rsidP="00610A3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5B0" w:rsidRDefault="005555B0" w:rsidP="009406F5">
      <w:pPr>
        <w:spacing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10A39">
        <w:rPr>
          <w:rFonts w:ascii="Times New Roman" w:hAnsi="Times New Roman" w:cs="Times New Roman"/>
          <w:i/>
          <w:iCs/>
          <w:sz w:val="28"/>
          <w:szCs w:val="28"/>
        </w:rPr>
        <w:t>(Бабушкина Карина 6 кл.</w:t>
      </w:r>
      <w:r>
        <w:rPr>
          <w:rFonts w:ascii="Times New Roman" w:hAnsi="Times New Roman" w:cs="Times New Roman"/>
          <w:i/>
          <w:iCs/>
          <w:sz w:val="28"/>
          <w:szCs w:val="28"/>
        </w:rPr>
        <w:t>, МАОУ Дубровинская СОШ</w:t>
      </w:r>
      <w:r w:rsidRPr="00610A3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555B0" w:rsidRDefault="005555B0" w:rsidP="00610A39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5555B0" w:rsidSect="007A4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148"/>
    <w:rsid w:val="001C289E"/>
    <w:rsid w:val="001D70D1"/>
    <w:rsid w:val="002B79DD"/>
    <w:rsid w:val="003C2148"/>
    <w:rsid w:val="005555B0"/>
    <w:rsid w:val="00610A39"/>
    <w:rsid w:val="007A0296"/>
    <w:rsid w:val="007A46BA"/>
    <w:rsid w:val="009406F5"/>
    <w:rsid w:val="009F6E33"/>
    <w:rsid w:val="00A90608"/>
    <w:rsid w:val="00AB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6B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</TotalTime>
  <Pages>1</Pages>
  <Words>147</Words>
  <Characters>840</Characters>
  <Application>Microsoft Office Outlook</Application>
  <DocSecurity>0</DocSecurity>
  <Lines>0</Lines>
  <Paragraphs>0</Paragraphs>
  <ScaleCrop>false</ScaleCrop>
  <Company>RONO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Арканова</cp:lastModifiedBy>
  <cp:revision>6</cp:revision>
  <dcterms:created xsi:type="dcterms:W3CDTF">2015-05-13T09:35:00Z</dcterms:created>
  <dcterms:modified xsi:type="dcterms:W3CDTF">2015-10-05T10:43:00Z</dcterms:modified>
</cp:coreProperties>
</file>