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Arial" w:hAnsi="Arial" w:cs="Arial"/>
          <w:sz w:val="24"/>
          <w:szCs w:val="24"/>
        </w:rPr>
      </w:pP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  <w:bookmarkStart w:id="0" w:name="Par1"/>
      <w:bookmarkEnd w:id="0"/>
      <w:r w:rsidRPr="00672098">
        <w:rPr>
          <w:rFonts w:ascii="Arial" w:hAnsi="Arial" w:cs="Arial"/>
          <w:b/>
          <w:bCs/>
          <w:sz w:val="24"/>
          <w:szCs w:val="24"/>
        </w:rPr>
        <w:t>ПРАВИТЕЛЬСТВО РОССИЙСКОЙ ФЕДЕРАЦИИ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72098">
        <w:rPr>
          <w:rFonts w:ascii="Arial" w:hAnsi="Arial" w:cs="Arial"/>
          <w:b/>
          <w:bCs/>
          <w:sz w:val="24"/>
          <w:szCs w:val="24"/>
        </w:rPr>
        <w:t>ПОСТАНОВЛЕНИЕ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72098">
        <w:rPr>
          <w:rFonts w:ascii="Arial" w:hAnsi="Arial" w:cs="Arial"/>
          <w:b/>
          <w:bCs/>
          <w:sz w:val="24"/>
          <w:szCs w:val="24"/>
        </w:rPr>
        <w:t>от 8 августа 2013 г. N 678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72098">
        <w:rPr>
          <w:rFonts w:ascii="Arial" w:hAnsi="Arial" w:cs="Arial"/>
          <w:b/>
          <w:bCs/>
          <w:sz w:val="24"/>
          <w:szCs w:val="24"/>
        </w:rPr>
        <w:t>ОБ УТВЕРЖДЕНИИ НОМЕНКЛАТУРЫ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72098">
        <w:rPr>
          <w:rFonts w:ascii="Arial" w:hAnsi="Arial" w:cs="Arial"/>
          <w:b/>
          <w:bCs/>
          <w:sz w:val="24"/>
          <w:szCs w:val="24"/>
        </w:rPr>
        <w:t>ДОЛЖНОСТЕЙ ПЕДАГОГИЧЕСКИХ РАБОТНИКОВ ОРГАНИЗАЦИЙ,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72098">
        <w:rPr>
          <w:rFonts w:ascii="Arial" w:hAnsi="Arial" w:cs="Arial"/>
          <w:b/>
          <w:bCs/>
          <w:sz w:val="24"/>
          <w:szCs w:val="24"/>
        </w:rPr>
        <w:t>ОСУЩЕСТВЛЯЮЩИХ ОБРАЗОВАТЕЛЬНУЮ ДЕЯТЕЛЬНОСТЬ, ДОЛЖНОСТЕЙ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72098">
        <w:rPr>
          <w:rFonts w:ascii="Arial" w:hAnsi="Arial" w:cs="Arial"/>
          <w:b/>
          <w:bCs/>
          <w:sz w:val="24"/>
          <w:szCs w:val="24"/>
        </w:rPr>
        <w:t>РУКОВОДИТЕЛЕЙ ОБРАЗОВАТЕЛЬНЫХ ОРГАНИЗАЦИЙ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 xml:space="preserve">В соответствии с </w:t>
      </w:r>
      <w:hyperlink r:id="rId4" w:history="1">
        <w:r w:rsidRPr="00672098">
          <w:rPr>
            <w:rFonts w:ascii="Arial" w:hAnsi="Arial" w:cs="Arial"/>
            <w:color w:val="0000FF"/>
            <w:sz w:val="24"/>
            <w:szCs w:val="24"/>
          </w:rPr>
          <w:t>частью 2 статьи 46</w:t>
        </w:r>
      </w:hyperlink>
      <w:r w:rsidRPr="00672098">
        <w:rPr>
          <w:rFonts w:ascii="Arial" w:hAnsi="Arial" w:cs="Arial"/>
          <w:sz w:val="24"/>
          <w:szCs w:val="24"/>
        </w:rPr>
        <w:t xml:space="preserve"> Федерального закона "Об образовании в Российской Федерации" Правительство Российской Федерации постановляет: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 xml:space="preserve">1. Утвердить прилагаемую </w:t>
      </w:r>
      <w:hyperlink w:anchor="Par28" w:history="1">
        <w:r w:rsidRPr="00672098">
          <w:rPr>
            <w:rFonts w:ascii="Arial" w:hAnsi="Arial" w:cs="Arial"/>
            <w:color w:val="0000FF"/>
            <w:sz w:val="24"/>
            <w:szCs w:val="24"/>
          </w:rPr>
          <w:t>номенклатуру</w:t>
        </w:r>
      </w:hyperlink>
      <w:r w:rsidRPr="00672098">
        <w:rPr>
          <w:rFonts w:ascii="Arial" w:hAnsi="Arial" w:cs="Arial"/>
          <w:sz w:val="24"/>
          <w:szCs w:val="24"/>
        </w:rPr>
        <w:t xml:space="preserve"> должностей педагогических работников организаций, осуществляющих образовательную деятельность, должностей руководителей образовательных организаций.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2. Настоящее постановление вступает в силу с 1 сентября 2013 г.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Председатель Правительства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Российской Федерации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Д.МЕДВЕДЕВ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bookmarkStart w:id="1" w:name="_GoBack"/>
      <w:bookmarkEnd w:id="1"/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Arial" w:hAnsi="Arial" w:cs="Arial"/>
          <w:sz w:val="24"/>
          <w:szCs w:val="24"/>
        </w:rPr>
      </w:pPr>
      <w:bookmarkStart w:id="2" w:name="Par23"/>
      <w:bookmarkEnd w:id="2"/>
      <w:r w:rsidRPr="00672098">
        <w:rPr>
          <w:rFonts w:ascii="Arial" w:hAnsi="Arial" w:cs="Arial"/>
          <w:sz w:val="24"/>
          <w:szCs w:val="24"/>
        </w:rPr>
        <w:t>Утверждена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постановлением Правительства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Российской Федерации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от 8 августа 2013 г. N 678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bookmarkStart w:id="3" w:name="Par28"/>
      <w:bookmarkEnd w:id="3"/>
      <w:r w:rsidRPr="00672098">
        <w:rPr>
          <w:rFonts w:ascii="Arial" w:hAnsi="Arial" w:cs="Arial"/>
          <w:b/>
          <w:bCs/>
          <w:sz w:val="24"/>
          <w:szCs w:val="24"/>
        </w:rPr>
        <w:t>НОМЕНКЛАТУРА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72098">
        <w:rPr>
          <w:rFonts w:ascii="Arial" w:hAnsi="Arial" w:cs="Arial"/>
          <w:b/>
          <w:bCs/>
          <w:sz w:val="24"/>
          <w:szCs w:val="24"/>
        </w:rPr>
        <w:t>ДОЛЖНОСТЕЙ ПЕДАГОГИЧЕСКИХ РАБОТНИКОВ ОРГАНИЗАЦИЙ,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72098">
        <w:rPr>
          <w:rFonts w:ascii="Arial" w:hAnsi="Arial" w:cs="Arial"/>
          <w:b/>
          <w:bCs/>
          <w:sz w:val="24"/>
          <w:szCs w:val="24"/>
        </w:rPr>
        <w:t>ОСУЩЕСТВЛЯЮЩИХ ОБРАЗОВАТЕЛЬНУЮ ДЕЯТЕЛЬНОСТЬ, ДОЛЖНОСТЕЙ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72098">
        <w:rPr>
          <w:rFonts w:ascii="Arial" w:hAnsi="Arial" w:cs="Arial"/>
          <w:b/>
          <w:bCs/>
          <w:sz w:val="24"/>
          <w:szCs w:val="24"/>
        </w:rPr>
        <w:t>РУКОВОДИТЕЛЕЙ ОБРАЗОВАТЕЛЬНЫХ ОРГАНИЗАЦИЙ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sz w:val="24"/>
          <w:szCs w:val="24"/>
        </w:rPr>
      </w:pPr>
      <w:bookmarkStart w:id="4" w:name="Par33"/>
      <w:bookmarkEnd w:id="4"/>
      <w:r w:rsidRPr="00672098">
        <w:rPr>
          <w:rFonts w:ascii="Arial" w:hAnsi="Arial" w:cs="Arial"/>
          <w:sz w:val="24"/>
          <w:szCs w:val="24"/>
        </w:rPr>
        <w:t>I. Должности педагогических работников организаций,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осуществляющих образовательную деятельность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bookmarkStart w:id="5" w:name="Par36"/>
      <w:bookmarkEnd w:id="5"/>
      <w:r w:rsidRPr="00672098">
        <w:rPr>
          <w:rFonts w:ascii="Arial" w:hAnsi="Arial" w:cs="Arial"/>
          <w:sz w:val="24"/>
          <w:szCs w:val="24"/>
        </w:rPr>
        <w:t>1. Должности педагогических работников, отнесенных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к профессорско-преподавательскому составу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Ассистент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Декан факультета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Начальник факультета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Директор института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Начальник института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Доцент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Заведующий кафедрой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Начальник кафедры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Заместитель начальника кафедры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Профессор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Преподаватель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Старший преподаватель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bookmarkStart w:id="6" w:name="Par52"/>
      <w:bookmarkEnd w:id="6"/>
      <w:r w:rsidRPr="00672098">
        <w:rPr>
          <w:rFonts w:ascii="Arial" w:hAnsi="Arial" w:cs="Arial"/>
          <w:sz w:val="24"/>
          <w:szCs w:val="24"/>
        </w:rPr>
        <w:t>2. Должности иных педагогических работников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Воспитатель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Инструктор-методист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Инструктор по труду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Инструктор по физической культуре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Концертмейстер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Логопед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Мастер производственного обучения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Методист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Музыкальный руководитель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Педагог дополнительного образования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Педагог-библиотекарь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Педагог-организатор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Педагог-психолог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Преподаватель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Преподаватель-организатор основ безопасности жизнедеятельности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Руководитель физического воспитания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Социальный педагог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Старший вожатый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Старший воспитатель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Старший инструктор-методист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Старший методист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Старший педагог дополнительного образования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Старший тренер-преподаватель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Тренер-преподаватель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Тьютор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Учитель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Учитель-дефектолог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Учитель-логопед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Arial" w:hAnsi="Arial" w:cs="Arial"/>
          <w:sz w:val="24"/>
          <w:szCs w:val="24"/>
        </w:rPr>
      </w:pPr>
      <w:bookmarkStart w:id="7" w:name="Par83"/>
      <w:bookmarkEnd w:id="7"/>
      <w:r w:rsidRPr="00672098">
        <w:rPr>
          <w:rFonts w:ascii="Arial" w:hAnsi="Arial" w:cs="Arial"/>
          <w:sz w:val="24"/>
          <w:szCs w:val="24"/>
        </w:rPr>
        <w:t>II. Должности руководителей образовательных организаций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bookmarkStart w:id="8" w:name="Par85"/>
      <w:bookmarkEnd w:id="8"/>
      <w:r w:rsidRPr="00672098">
        <w:rPr>
          <w:rFonts w:ascii="Arial" w:hAnsi="Arial" w:cs="Arial"/>
          <w:sz w:val="24"/>
          <w:szCs w:val="24"/>
        </w:rPr>
        <w:t>1. Должности руководителей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Ректор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Директор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Заведующий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Начальник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Президент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Arial" w:hAnsi="Arial" w:cs="Arial"/>
          <w:sz w:val="24"/>
          <w:szCs w:val="24"/>
        </w:rPr>
      </w:pPr>
      <w:bookmarkStart w:id="9" w:name="Par93"/>
      <w:bookmarkEnd w:id="9"/>
      <w:r w:rsidRPr="00672098">
        <w:rPr>
          <w:rFonts w:ascii="Arial" w:hAnsi="Arial" w:cs="Arial"/>
          <w:sz w:val="24"/>
          <w:szCs w:val="24"/>
        </w:rPr>
        <w:t>2. Должности заместителей руководителей,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руководителей структурных подразделений и их заместителей,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иные должности руководителей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Заместитель руководителя (директора, заведующего, начальника)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Руководитель (директор, заведующий, начальник, управляющий) структурного подразделения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Заместитель руководителя (директора, заведующего, начальника, управляющего) структурного подразделения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Первый проректор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Проректор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Помощник ректора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Помощник проректора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Руководитель (заведующий) учебной (производственной) практики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Советник при ректорате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Старший мастер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Ученый секретарь совета образовательной организации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Ученый секретарь совета факультета (института)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Примечания: 1. К должностям педагогических работников, отнесенных к профессорско-преподавательскому составу, и должностям руководителей образовательных организаций относятся соответственно участвующие в образовательной деятельности директора институтов, начальники институтов, ученые секретари советов институтов, являющихся структурными подразделениями организаций, осуществляющих образовательную деятельность.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2. Наименование должности "логопед" предусмотрено для организаций сферы здравоохранения и социального обслуживания, осуществляющих образовательную деятельность в качестве дополнительного вида деятельности.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 xml:space="preserve">3. Должность "преподаватель", предусмотренная в </w:t>
      </w:r>
      <w:hyperlink w:anchor="Par36" w:history="1">
        <w:r w:rsidRPr="00672098">
          <w:rPr>
            <w:rFonts w:ascii="Arial" w:hAnsi="Arial" w:cs="Arial"/>
            <w:color w:val="0000FF"/>
            <w:sz w:val="24"/>
            <w:szCs w:val="24"/>
          </w:rPr>
          <w:t>подразделе 1 раздела I</w:t>
        </w:r>
      </w:hyperlink>
      <w:r w:rsidRPr="00672098">
        <w:rPr>
          <w:rFonts w:ascii="Arial" w:hAnsi="Arial" w:cs="Arial"/>
          <w:sz w:val="24"/>
          <w:szCs w:val="24"/>
        </w:rPr>
        <w:t xml:space="preserve"> настоящего документа, относится к должностям профессорско-преподавательского состава в организациях, осуществляющих образовательную деятельность по реализации образовательных программ высшего образования и дополнительных профессиональных программ.Должность "преподаватель", предусмотренная в </w:t>
      </w:r>
      <w:hyperlink w:anchor="Par52" w:history="1">
        <w:r w:rsidRPr="00672098">
          <w:rPr>
            <w:rFonts w:ascii="Arial" w:hAnsi="Arial" w:cs="Arial"/>
            <w:color w:val="0000FF"/>
            <w:sz w:val="24"/>
            <w:szCs w:val="24"/>
          </w:rPr>
          <w:t>подразделе 2 раздела I</w:t>
        </w:r>
      </w:hyperlink>
      <w:r w:rsidRPr="00672098">
        <w:rPr>
          <w:rFonts w:ascii="Arial" w:hAnsi="Arial" w:cs="Arial"/>
          <w:sz w:val="24"/>
          <w:szCs w:val="24"/>
        </w:rPr>
        <w:t xml:space="preserve"> настоящего документа, относится к должностям иных педагогических работников в организациях, осуществляющих образовательную деятельность, кроме образовательных организаций высшего образования и организаций дополнительного профессионального образования.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4. Должность "тьютор" предусмотрена для организаций, осуществляющих образовательную деятельность, кроме образовательных организаций высшего образования.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5. Должность "президент" предусмотрена только для образовательных организаций высшего образования.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672098">
        <w:rPr>
          <w:rFonts w:ascii="Arial" w:hAnsi="Arial" w:cs="Arial"/>
          <w:sz w:val="24"/>
          <w:szCs w:val="24"/>
        </w:rPr>
        <w:t>6. Должности "начальник факультета", "начальник института", "начальник кафедры" и "заместитель начальника кафедры" предусмотрены только для образовательных организаций, реализующих образовательные программы высшего образования в области обороны и безопасности государства, обеспечения законности и правопорядка.</w:t>
      </w: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DB4C74" w:rsidRPr="00672098" w:rsidRDefault="00DB4C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DB4C74" w:rsidRPr="00672098" w:rsidRDefault="00DB4C74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DB4C74" w:rsidRPr="00672098" w:rsidRDefault="00DB4C74">
      <w:pPr>
        <w:rPr>
          <w:rFonts w:ascii="Arial" w:hAnsi="Arial" w:cs="Arial"/>
          <w:sz w:val="24"/>
          <w:szCs w:val="24"/>
        </w:rPr>
      </w:pPr>
    </w:p>
    <w:sectPr w:rsidR="00DB4C74" w:rsidRPr="00672098" w:rsidSect="00F250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2098"/>
    <w:rsid w:val="00003D15"/>
    <w:rsid w:val="00004047"/>
    <w:rsid w:val="0000648E"/>
    <w:rsid w:val="000124B7"/>
    <w:rsid w:val="00013958"/>
    <w:rsid w:val="00016BA0"/>
    <w:rsid w:val="00016E2B"/>
    <w:rsid w:val="00016F7D"/>
    <w:rsid w:val="00017645"/>
    <w:rsid w:val="00021B31"/>
    <w:rsid w:val="00026D7F"/>
    <w:rsid w:val="00027C64"/>
    <w:rsid w:val="00027EE7"/>
    <w:rsid w:val="00043335"/>
    <w:rsid w:val="00045807"/>
    <w:rsid w:val="00047CE5"/>
    <w:rsid w:val="00047EEF"/>
    <w:rsid w:val="00055ED2"/>
    <w:rsid w:val="00057DF2"/>
    <w:rsid w:val="00066923"/>
    <w:rsid w:val="00073BAA"/>
    <w:rsid w:val="00085B19"/>
    <w:rsid w:val="00095018"/>
    <w:rsid w:val="000A2DCF"/>
    <w:rsid w:val="000B52CA"/>
    <w:rsid w:val="000B7806"/>
    <w:rsid w:val="000C0280"/>
    <w:rsid w:val="000C11F5"/>
    <w:rsid w:val="000C2EB6"/>
    <w:rsid w:val="000C5C78"/>
    <w:rsid w:val="000D038C"/>
    <w:rsid w:val="000D67F1"/>
    <w:rsid w:val="000E3EEB"/>
    <w:rsid w:val="000E408E"/>
    <w:rsid w:val="000E5277"/>
    <w:rsid w:val="000E7242"/>
    <w:rsid w:val="000F6EF3"/>
    <w:rsid w:val="000F77CE"/>
    <w:rsid w:val="00102F12"/>
    <w:rsid w:val="00103520"/>
    <w:rsid w:val="00112991"/>
    <w:rsid w:val="001131CD"/>
    <w:rsid w:val="00117643"/>
    <w:rsid w:val="00123770"/>
    <w:rsid w:val="001258C7"/>
    <w:rsid w:val="00132E7A"/>
    <w:rsid w:val="0013562C"/>
    <w:rsid w:val="00141FAE"/>
    <w:rsid w:val="001448B2"/>
    <w:rsid w:val="00152CD4"/>
    <w:rsid w:val="00153B1E"/>
    <w:rsid w:val="00155A70"/>
    <w:rsid w:val="00163B96"/>
    <w:rsid w:val="001651FF"/>
    <w:rsid w:val="00170018"/>
    <w:rsid w:val="0017131A"/>
    <w:rsid w:val="00173554"/>
    <w:rsid w:val="001809EE"/>
    <w:rsid w:val="00186A52"/>
    <w:rsid w:val="0019127E"/>
    <w:rsid w:val="001A017F"/>
    <w:rsid w:val="001A3AAA"/>
    <w:rsid w:val="001A5775"/>
    <w:rsid w:val="001B579C"/>
    <w:rsid w:val="001C3870"/>
    <w:rsid w:val="001D56C4"/>
    <w:rsid w:val="001E0246"/>
    <w:rsid w:val="001E2EC8"/>
    <w:rsid w:val="001E7F2E"/>
    <w:rsid w:val="001F0D6B"/>
    <w:rsid w:val="001F2535"/>
    <w:rsid w:val="001F37FF"/>
    <w:rsid w:val="0020273E"/>
    <w:rsid w:val="002059E2"/>
    <w:rsid w:val="00210784"/>
    <w:rsid w:val="00211333"/>
    <w:rsid w:val="00213685"/>
    <w:rsid w:val="00225C0B"/>
    <w:rsid w:val="0023333A"/>
    <w:rsid w:val="00233750"/>
    <w:rsid w:val="00234956"/>
    <w:rsid w:val="002370B5"/>
    <w:rsid w:val="00242EA9"/>
    <w:rsid w:val="00244A6F"/>
    <w:rsid w:val="00250EBD"/>
    <w:rsid w:val="0025126E"/>
    <w:rsid w:val="0025148F"/>
    <w:rsid w:val="00256846"/>
    <w:rsid w:val="00257EAA"/>
    <w:rsid w:val="0026035B"/>
    <w:rsid w:val="002663EB"/>
    <w:rsid w:val="00270DF1"/>
    <w:rsid w:val="002736E9"/>
    <w:rsid w:val="00275473"/>
    <w:rsid w:val="002760C5"/>
    <w:rsid w:val="00276FB7"/>
    <w:rsid w:val="00282123"/>
    <w:rsid w:val="0029644D"/>
    <w:rsid w:val="002B18EA"/>
    <w:rsid w:val="002B5BD6"/>
    <w:rsid w:val="002C0E1E"/>
    <w:rsid w:val="002C5498"/>
    <w:rsid w:val="002C6351"/>
    <w:rsid w:val="002C7A40"/>
    <w:rsid w:val="002D0A72"/>
    <w:rsid w:val="002D319A"/>
    <w:rsid w:val="002D4313"/>
    <w:rsid w:val="002D684A"/>
    <w:rsid w:val="002E0032"/>
    <w:rsid w:val="002E3419"/>
    <w:rsid w:val="002E6715"/>
    <w:rsid w:val="002E68F3"/>
    <w:rsid w:val="002E6CC1"/>
    <w:rsid w:val="002F2117"/>
    <w:rsid w:val="002F5332"/>
    <w:rsid w:val="00302FF1"/>
    <w:rsid w:val="003038AC"/>
    <w:rsid w:val="00303A96"/>
    <w:rsid w:val="00303AFF"/>
    <w:rsid w:val="003050B4"/>
    <w:rsid w:val="00310C91"/>
    <w:rsid w:val="00311CDA"/>
    <w:rsid w:val="00311D09"/>
    <w:rsid w:val="00312825"/>
    <w:rsid w:val="00317B02"/>
    <w:rsid w:val="003210C9"/>
    <w:rsid w:val="003217C4"/>
    <w:rsid w:val="00323C59"/>
    <w:rsid w:val="00324752"/>
    <w:rsid w:val="003332A2"/>
    <w:rsid w:val="00345EAF"/>
    <w:rsid w:val="003475FA"/>
    <w:rsid w:val="003517DF"/>
    <w:rsid w:val="00351DA7"/>
    <w:rsid w:val="00352BD5"/>
    <w:rsid w:val="00354748"/>
    <w:rsid w:val="00360D68"/>
    <w:rsid w:val="00362B03"/>
    <w:rsid w:val="00363C01"/>
    <w:rsid w:val="0036712B"/>
    <w:rsid w:val="00371033"/>
    <w:rsid w:val="003736BA"/>
    <w:rsid w:val="00376342"/>
    <w:rsid w:val="0038176F"/>
    <w:rsid w:val="00382AA8"/>
    <w:rsid w:val="00396E1F"/>
    <w:rsid w:val="003C05A8"/>
    <w:rsid w:val="003D3D4C"/>
    <w:rsid w:val="003D5E8B"/>
    <w:rsid w:val="003E1997"/>
    <w:rsid w:val="003E68D1"/>
    <w:rsid w:val="003F30E0"/>
    <w:rsid w:val="003F39CC"/>
    <w:rsid w:val="003F66D5"/>
    <w:rsid w:val="00403F52"/>
    <w:rsid w:val="00412682"/>
    <w:rsid w:val="00412C24"/>
    <w:rsid w:val="00412F3E"/>
    <w:rsid w:val="00413E42"/>
    <w:rsid w:val="00413FF5"/>
    <w:rsid w:val="00415352"/>
    <w:rsid w:val="004205E8"/>
    <w:rsid w:val="00420E45"/>
    <w:rsid w:val="00426268"/>
    <w:rsid w:val="00426847"/>
    <w:rsid w:val="00426A06"/>
    <w:rsid w:val="004333AE"/>
    <w:rsid w:val="00436864"/>
    <w:rsid w:val="00441275"/>
    <w:rsid w:val="00442171"/>
    <w:rsid w:val="004460D8"/>
    <w:rsid w:val="00450943"/>
    <w:rsid w:val="00451CCB"/>
    <w:rsid w:val="004525EA"/>
    <w:rsid w:val="00454818"/>
    <w:rsid w:val="00462263"/>
    <w:rsid w:val="00463FB3"/>
    <w:rsid w:val="00464870"/>
    <w:rsid w:val="004649E5"/>
    <w:rsid w:val="00466A5F"/>
    <w:rsid w:val="00475FC7"/>
    <w:rsid w:val="00480107"/>
    <w:rsid w:val="00480D67"/>
    <w:rsid w:val="00481134"/>
    <w:rsid w:val="004822A1"/>
    <w:rsid w:val="00483CD4"/>
    <w:rsid w:val="00484B12"/>
    <w:rsid w:val="00490C33"/>
    <w:rsid w:val="004955A4"/>
    <w:rsid w:val="00496FFB"/>
    <w:rsid w:val="00497EBD"/>
    <w:rsid w:val="004A2FC4"/>
    <w:rsid w:val="004A7C11"/>
    <w:rsid w:val="004B0A74"/>
    <w:rsid w:val="004B2D6E"/>
    <w:rsid w:val="004B35CD"/>
    <w:rsid w:val="004B4313"/>
    <w:rsid w:val="004C137A"/>
    <w:rsid w:val="004C1E07"/>
    <w:rsid w:val="004D288C"/>
    <w:rsid w:val="004D59D5"/>
    <w:rsid w:val="004F72DD"/>
    <w:rsid w:val="004F771A"/>
    <w:rsid w:val="004F7F43"/>
    <w:rsid w:val="005040AC"/>
    <w:rsid w:val="005129C8"/>
    <w:rsid w:val="00516B01"/>
    <w:rsid w:val="00516F6B"/>
    <w:rsid w:val="00517861"/>
    <w:rsid w:val="005210BE"/>
    <w:rsid w:val="005273B2"/>
    <w:rsid w:val="0053188B"/>
    <w:rsid w:val="00532706"/>
    <w:rsid w:val="00534C32"/>
    <w:rsid w:val="00536485"/>
    <w:rsid w:val="00542652"/>
    <w:rsid w:val="005475FE"/>
    <w:rsid w:val="00551A4D"/>
    <w:rsid w:val="00562CFC"/>
    <w:rsid w:val="00572F29"/>
    <w:rsid w:val="00575053"/>
    <w:rsid w:val="00581004"/>
    <w:rsid w:val="0058200A"/>
    <w:rsid w:val="00582826"/>
    <w:rsid w:val="005849E2"/>
    <w:rsid w:val="00584DAD"/>
    <w:rsid w:val="00585AC1"/>
    <w:rsid w:val="00586C79"/>
    <w:rsid w:val="00590EBA"/>
    <w:rsid w:val="005A4184"/>
    <w:rsid w:val="005A6759"/>
    <w:rsid w:val="005B19F5"/>
    <w:rsid w:val="005B6385"/>
    <w:rsid w:val="005B6837"/>
    <w:rsid w:val="005C1D13"/>
    <w:rsid w:val="005C2A73"/>
    <w:rsid w:val="005C7499"/>
    <w:rsid w:val="005D1BF2"/>
    <w:rsid w:val="005D523E"/>
    <w:rsid w:val="005D6812"/>
    <w:rsid w:val="005D71FC"/>
    <w:rsid w:val="005E5612"/>
    <w:rsid w:val="005E6D12"/>
    <w:rsid w:val="005F0AE3"/>
    <w:rsid w:val="005F2B1F"/>
    <w:rsid w:val="005F3C42"/>
    <w:rsid w:val="006018C6"/>
    <w:rsid w:val="00604537"/>
    <w:rsid w:val="00606449"/>
    <w:rsid w:val="00620CED"/>
    <w:rsid w:val="00621082"/>
    <w:rsid w:val="00623EDF"/>
    <w:rsid w:val="00624D1B"/>
    <w:rsid w:val="0062609B"/>
    <w:rsid w:val="00626905"/>
    <w:rsid w:val="00626ED5"/>
    <w:rsid w:val="00627F59"/>
    <w:rsid w:val="0063196D"/>
    <w:rsid w:val="00632D36"/>
    <w:rsid w:val="00636901"/>
    <w:rsid w:val="006371F5"/>
    <w:rsid w:val="00642C3F"/>
    <w:rsid w:val="006501AD"/>
    <w:rsid w:val="00652090"/>
    <w:rsid w:val="00662150"/>
    <w:rsid w:val="006623E0"/>
    <w:rsid w:val="00664CDC"/>
    <w:rsid w:val="00672098"/>
    <w:rsid w:val="00674C0D"/>
    <w:rsid w:val="006758FC"/>
    <w:rsid w:val="0068124A"/>
    <w:rsid w:val="0068418E"/>
    <w:rsid w:val="0069124A"/>
    <w:rsid w:val="00694B22"/>
    <w:rsid w:val="00695B5F"/>
    <w:rsid w:val="006977C6"/>
    <w:rsid w:val="006A13D0"/>
    <w:rsid w:val="006A2F8E"/>
    <w:rsid w:val="006A35E2"/>
    <w:rsid w:val="006A3669"/>
    <w:rsid w:val="006A46E2"/>
    <w:rsid w:val="006B2E74"/>
    <w:rsid w:val="006C1137"/>
    <w:rsid w:val="006C1C18"/>
    <w:rsid w:val="006C71DF"/>
    <w:rsid w:val="006C78CA"/>
    <w:rsid w:val="006D3914"/>
    <w:rsid w:val="006D3ABC"/>
    <w:rsid w:val="006D70CC"/>
    <w:rsid w:val="006D70CD"/>
    <w:rsid w:val="006E2676"/>
    <w:rsid w:val="006E2AD4"/>
    <w:rsid w:val="006F08FD"/>
    <w:rsid w:val="007049BB"/>
    <w:rsid w:val="00706FF4"/>
    <w:rsid w:val="00707953"/>
    <w:rsid w:val="00721839"/>
    <w:rsid w:val="007221EB"/>
    <w:rsid w:val="00722625"/>
    <w:rsid w:val="007240E3"/>
    <w:rsid w:val="00727835"/>
    <w:rsid w:val="00731EEB"/>
    <w:rsid w:val="00732699"/>
    <w:rsid w:val="00732930"/>
    <w:rsid w:val="00734F7C"/>
    <w:rsid w:val="00735B7F"/>
    <w:rsid w:val="00735C30"/>
    <w:rsid w:val="00737534"/>
    <w:rsid w:val="00740933"/>
    <w:rsid w:val="007426DD"/>
    <w:rsid w:val="00742E35"/>
    <w:rsid w:val="0074656F"/>
    <w:rsid w:val="00752D41"/>
    <w:rsid w:val="007601EF"/>
    <w:rsid w:val="007615EF"/>
    <w:rsid w:val="00766816"/>
    <w:rsid w:val="00770971"/>
    <w:rsid w:val="00775714"/>
    <w:rsid w:val="007840C1"/>
    <w:rsid w:val="00786AE0"/>
    <w:rsid w:val="00787D42"/>
    <w:rsid w:val="00792004"/>
    <w:rsid w:val="00796EED"/>
    <w:rsid w:val="00796F6C"/>
    <w:rsid w:val="007B5709"/>
    <w:rsid w:val="007B5F3B"/>
    <w:rsid w:val="007C0275"/>
    <w:rsid w:val="007C22CD"/>
    <w:rsid w:val="007C2AD3"/>
    <w:rsid w:val="007E14CB"/>
    <w:rsid w:val="007E372D"/>
    <w:rsid w:val="007E3ED6"/>
    <w:rsid w:val="007E4B17"/>
    <w:rsid w:val="007E57E1"/>
    <w:rsid w:val="007E5B79"/>
    <w:rsid w:val="007F1E4B"/>
    <w:rsid w:val="00800C2A"/>
    <w:rsid w:val="00805B6A"/>
    <w:rsid w:val="00806494"/>
    <w:rsid w:val="00810684"/>
    <w:rsid w:val="00810A3D"/>
    <w:rsid w:val="00812289"/>
    <w:rsid w:val="008140F0"/>
    <w:rsid w:val="0081442C"/>
    <w:rsid w:val="00825457"/>
    <w:rsid w:val="00827E6E"/>
    <w:rsid w:val="00830AA9"/>
    <w:rsid w:val="008321CD"/>
    <w:rsid w:val="008328BE"/>
    <w:rsid w:val="00832A4E"/>
    <w:rsid w:val="008351EB"/>
    <w:rsid w:val="00845432"/>
    <w:rsid w:val="00845B97"/>
    <w:rsid w:val="00847D98"/>
    <w:rsid w:val="008576ED"/>
    <w:rsid w:val="008634EF"/>
    <w:rsid w:val="00867D8C"/>
    <w:rsid w:val="0087560E"/>
    <w:rsid w:val="008817BA"/>
    <w:rsid w:val="00882C89"/>
    <w:rsid w:val="0088490A"/>
    <w:rsid w:val="008A00F5"/>
    <w:rsid w:val="008A2500"/>
    <w:rsid w:val="008A62B5"/>
    <w:rsid w:val="008A7F7F"/>
    <w:rsid w:val="008B4D90"/>
    <w:rsid w:val="008B5E82"/>
    <w:rsid w:val="008C07CA"/>
    <w:rsid w:val="008C1D4D"/>
    <w:rsid w:val="008D0671"/>
    <w:rsid w:val="008D0BE7"/>
    <w:rsid w:val="008E33B3"/>
    <w:rsid w:val="008E3F59"/>
    <w:rsid w:val="008E48E8"/>
    <w:rsid w:val="008E62A7"/>
    <w:rsid w:val="008E789B"/>
    <w:rsid w:val="008F1B8C"/>
    <w:rsid w:val="008F316A"/>
    <w:rsid w:val="008F348B"/>
    <w:rsid w:val="008F6DDE"/>
    <w:rsid w:val="008F72CD"/>
    <w:rsid w:val="008F79C5"/>
    <w:rsid w:val="009001C4"/>
    <w:rsid w:val="00902133"/>
    <w:rsid w:val="009041B3"/>
    <w:rsid w:val="00904C74"/>
    <w:rsid w:val="00905390"/>
    <w:rsid w:val="00907CFA"/>
    <w:rsid w:val="00912C1A"/>
    <w:rsid w:val="00921D02"/>
    <w:rsid w:val="00923009"/>
    <w:rsid w:val="009273DF"/>
    <w:rsid w:val="00932762"/>
    <w:rsid w:val="00936C35"/>
    <w:rsid w:val="00937B05"/>
    <w:rsid w:val="00940B67"/>
    <w:rsid w:val="009412B1"/>
    <w:rsid w:val="009414BE"/>
    <w:rsid w:val="009462E3"/>
    <w:rsid w:val="00953626"/>
    <w:rsid w:val="00957807"/>
    <w:rsid w:val="00970BB4"/>
    <w:rsid w:val="00973F6D"/>
    <w:rsid w:val="00976ACC"/>
    <w:rsid w:val="009814E9"/>
    <w:rsid w:val="00982AC9"/>
    <w:rsid w:val="009848FB"/>
    <w:rsid w:val="0098765C"/>
    <w:rsid w:val="00990C49"/>
    <w:rsid w:val="00991CE8"/>
    <w:rsid w:val="00992FA9"/>
    <w:rsid w:val="00993EAC"/>
    <w:rsid w:val="00997D63"/>
    <w:rsid w:val="009A14CE"/>
    <w:rsid w:val="009A3933"/>
    <w:rsid w:val="009B15B4"/>
    <w:rsid w:val="009B484F"/>
    <w:rsid w:val="009B6659"/>
    <w:rsid w:val="009B6E05"/>
    <w:rsid w:val="009C036E"/>
    <w:rsid w:val="009C18CA"/>
    <w:rsid w:val="009C5014"/>
    <w:rsid w:val="009C5AC6"/>
    <w:rsid w:val="009C5AF3"/>
    <w:rsid w:val="009D1ED9"/>
    <w:rsid w:val="009D3F68"/>
    <w:rsid w:val="009D6FB8"/>
    <w:rsid w:val="009E2C73"/>
    <w:rsid w:val="009E7EA3"/>
    <w:rsid w:val="00A043DE"/>
    <w:rsid w:val="00A052EF"/>
    <w:rsid w:val="00A14BC2"/>
    <w:rsid w:val="00A22F05"/>
    <w:rsid w:val="00A24388"/>
    <w:rsid w:val="00A269E9"/>
    <w:rsid w:val="00A306A5"/>
    <w:rsid w:val="00A30936"/>
    <w:rsid w:val="00A3095A"/>
    <w:rsid w:val="00A32517"/>
    <w:rsid w:val="00A410F6"/>
    <w:rsid w:val="00A41B79"/>
    <w:rsid w:val="00A41D55"/>
    <w:rsid w:val="00A4578B"/>
    <w:rsid w:val="00A47234"/>
    <w:rsid w:val="00A65669"/>
    <w:rsid w:val="00A66A08"/>
    <w:rsid w:val="00A71539"/>
    <w:rsid w:val="00A71FB1"/>
    <w:rsid w:val="00A8229B"/>
    <w:rsid w:val="00A82E29"/>
    <w:rsid w:val="00A83188"/>
    <w:rsid w:val="00A8453A"/>
    <w:rsid w:val="00A92025"/>
    <w:rsid w:val="00A9526C"/>
    <w:rsid w:val="00A96FDA"/>
    <w:rsid w:val="00A96FE7"/>
    <w:rsid w:val="00AB07BF"/>
    <w:rsid w:val="00AB233C"/>
    <w:rsid w:val="00AB767D"/>
    <w:rsid w:val="00AC3A50"/>
    <w:rsid w:val="00AC6491"/>
    <w:rsid w:val="00AC6AFC"/>
    <w:rsid w:val="00AD4CD4"/>
    <w:rsid w:val="00AE25FA"/>
    <w:rsid w:val="00AE4328"/>
    <w:rsid w:val="00AE6C30"/>
    <w:rsid w:val="00AF091A"/>
    <w:rsid w:val="00AF1E36"/>
    <w:rsid w:val="00AF53FD"/>
    <w:rsid w:val="00AF5E9D"/>
    <w:rsid w:val="00AF61A5"/>
    <w:rsid w:val="00AF77FA"/>
    <w:rsid w:val="00B026B5"/>
    <w:rsid w:val="00B03F97"/>
    <w:rsid w:val="00B04801"/>
    <w:rsid w:val="00B05321"/>
    <w:rsid w:val="00B06F31"/>
    <w:rsid w:val="00B075FC"/>
    <w:rsid w:val="00B07AD4"/>
    <w:rsid w:val="00B10E61"/>
    <w:rsid w:val="00B1322D"/>
    <w:rsid w:val="00B14030"/>
    <w:rsid w:val="00B16BB6"/>
    <w:rsid w:val="00B3145A"/>
    <w:rsid w:val="00B31B00"/>
    <w:rsid w:val="00B34CF0"/>
    <w:rsid w:val="00B36789"/>
    <w:rsid w:val="00B372BC"/>
    <w:rsid w:val="00B4529B"/>
    <w:rsid w:val="00B54A2B"/>
    <w:rsid w:val="00B577C5"/>
    <w:rsid w:val="00B61291"/>
    <w:rsid w:val="00B63674"/>
    <w:rsid w:val="00B70F0B"/>
    <w:rsid w:val="00B73505"/>
    <w:rsid w:val="00B75543"/>
    <w:rsid w:val="00B766AF"/>
    <w:rsid w:val="00B773E9"/>
    <w:rsid w:val="00B77FA3"/>
    <w:rsid w:val="00B80BA4"/>
    <w:rsid w:val="00B83F5D"/>
    <w:rsid w:val="00B91284"/>
    <w:rsid w:val="00B93277"/>
    <w:rsid w:val="00B9525D"/>
    <w:rsid w:val="00B9540D"/>
    <w:rsid w:val="00BA0C94"/>
    <w:rsid w:val="00BA4794"/>
    <w:rsid w:val="00BA7BA1"/>
    <w:rsid w:val="00BB104A"/>
    <w:rsid w:val="00BB20B8"/>
    <w:rsid w:val="00BB298F"/>
    <w:rsid w:val="00BC4451"/>
    <w:rsid w:val="00BC7583"/>
    <w:rsid w:val="00BD7574"/>
    <w:rsid w:val="00BE00F8"/>
    <w:rsid w:val="00BE4BFB"/>
    <w:rsid w:val="00BE5A81"/>
    <w:rsid w:val="00BE5BD5"/>
    <w:rsid w:val="00BE62D3"/>
    <w:rsid w:val="00BE7578"/>
    <w:rsid w:val="00BF13AE"/>
    <w:rsid w:val="00BF294B"/>
    <w:rsid w:val="00BF79B5"/>
    <w:rsid w:val="00C04B57"/>
    <w:rsid w:val="00C12890"/>
    <w:rsid w:val="00C132FA"/>
    <w:rsid w:val="00C173B2"/>
    <w:rsid w:val="00C21682"/>
    <w:rsid w:val="00C22363"/>
    <w:rsid w:val="00C224CE"/>
    <w:rsid w:val="00C23E5F"/>
    <w:rsid w:val="00C23E88"/>
    <w:rsid w:val="00C25D79"/>
    <w:rsid w:val="00C30551"/>
    <w:rsid w:val="00C339F3"/>
    <w:rsid w:val="00C341AD"/>
    <w:rsid w:val="00C34F91"/>
    <w:rsid w:val="00C52E21"/>
    <w:rsid w:val="00C57B37"/>
    <w:rsid w:val="00C617F3"/>
    <w:rsid w:val="00C62D07"/>
    <w:rsid w:val="00C65EE4"/>
    <w:rsid w:val="00C673CB"/>
    <w:rsid w:val="00C76AD9"/>
    <w:rsid w:val="00C77865"/>
    <w:rsid w:val="00C845FF"/>
    <w:rsid w:val="00C849BA"/>
    <w:rsid w:val="00C86DBA"/>
    <w:rsid w:val="00CA66F1"/>
    <w:rsid w:val="00CB0680"/>
    <w:rsid w:val="00CB187F"/>
    <w:rsid w:val="00CB5501"/>
    <w:rsid w:val="00CB6F92"/>
    <w:rsid w:val="00CC1C50"/>
    <w:rsid w:val="00CC2B7B"/>
    <w:rsid w:val="00CC3295"/>
    <w:rsid w:val="00CC3EC7"/>
    <w:rsid w:val="00CD4647"/>
    <w:rsid w:val="00CD472C"/>
    <w:rsid w:val="00CD5D8E"/>
    <w:rsid w:val="00CE7E88"/>
    <w:rsid w:val="00CF0CE0"/>
    <w:rsid w:val="00CF5AAF"/>
    <w:rsid w:val="00CF787F"/>
    <w:rsid w:val="00D048E6"/>
    <w:rsid w:val="00D246D4"/>
    <w:rsid w:val="00D31C0C"/>
    <w:rsid w:val="00D31FDD"/>
    <w:rsid w:val="00D3287E"/>
    <w:rsid w:val="00D33817"/>
    <w:rsid w:val="00D42CCB"/>
    <w:rsid w:val="00D4330A"/>
    <w:rsid w:val="00D45902"/>
    <w:rsid w:val="00D5056E"/>
    <w:rsid w:val="00D518C7"/>
    <w:rsid w:val="00D5270B"/>
    <w:rsid w:val="00D55B2A"/>
    <w:rsid w:val="00D608C2"/>
    <w:rsid w:val="00D61F97"/>
    <w:rsid w:val="00D6467B"/>
    <w:rsid w:val="00D64DDB"/>
    <w:rsid w:val="00D67EC5"/>
    <w:rsid w:val="00D7005C"/>
    <w:rsid w:val="00D725B3"/>
    <w:rsid w:val="00D73CD0"/>
    <w:rsid w:val="00D73FF1"/>
    <w:rsid w:val="00D7579E"/>
    <w:rsid w:val="00D75932"/>
    <w:rsid w:val="00D83CA1"/>
    <w:rsid w:val="00D866B0"/>
    <w:rsid w:val="00D91D60"/>
    <w:rsid w:val="00D938CE"/>
    <w:rsid w:val="00DA4C19"/>
    <w:rsid w:val="00DB2CB1"/>
    <w:rsid w:val="00DB4C74"/>
    <w:rsid w:val="00DC0E1C"/>
    <w:rsid w:val="00DC1917"/>
    <w:rsid w:val="00DC3038"/>
    <w:rsid w:val="00DD73A9"/>
    <w:rsid w:val="00DE0B2D"/>
    <w:rsid w:val="00DE1F56"/>
    <w:rsid w:val="00DF2AE6"/>
    <w:rsid w:val="00E00ADB"/>
    <w:rsid w:val="00E0401F"/>
    <w:rsid w:val="00E04529"/>
    <w:rsid w:val="00E04836"/>
    <w:rsid w:val="00E07538"/>
    <w:rsid w:val="00E078BB"/>
    <w:rsid w:val="00E10B22"/>
    <w:rsid w:val="00E10BAD"/>
    <w:rsid w:val="00E1164C"/>
    <w:rsid w:val="00E11C98"/>
    <w:rsid w:val="00E11C9F"/>
    <w:rsid w:val="00E151A2"/>
    <w:rsid w:val="00E17628"/>
    <w:rsid w:val="00E230ED"/>
    <w:rsid w:val="00E25196"/>
    <w:rsid w:val="00E263E7"/>
    <w:rsid w:val="00E3611F"/>
    <w:rsid w:val="00E37E8A"/>
    <w:rsid w:val="00E40B87"/>
    <w:rsid w:val="00E434C8"/>
    <w:rsid w:val="00E45189"/>
    <w:rsid w:val="00E46D94"/>
    <w:rsid w:val="00E60B7A"/>
    <w:rsid w:val="00E613BE"/>
    <w:rsid w:val="00E631BC"/>
    <w:rsid w:val="00E63804"/>
    <w:rsid w:val="00E65673"/>
    <w:rsid w:val="00E6780A"/>
    <w:rsid w:val="00E67EA9"/>
    <w:rsid w:val="00E7547B"/>
    <w:rsid w:val="00E76160"/>
    <w:rsid w:val="00E8320B"/>
    <w:rsid w:val="00E90B17"/>
    <w:rsid w:val="00E91410"/>
    <w:rsid w:val="00E919CF"/>
    <w:rsid w:val="00E96724"/>
    <w:rsid w:val="00E96FCA"/>
    <w:rsid w:val="00EA6630"/>
    <w:rsid w:val="00EA6A9B"/>
    <w:rsid w:val="00EB1EB9"/>
    <w:rsid w:val="00EB22BE"/>
    <w:rsid w:val="00EB35CC"/>
    <w:rsid w:val="00EB5674"/>
    <w:rsid w:val="00EB5AB6"/>
    <w:rsid w:val="00ED066F"/>
    <w:rsid w:val="00ED3470"/>
    <w:rsid w:val="00ED47B4"/>
    <w:rsid w:val="00ED508D"/>
    <w:rsid w:val="00EE12EE"/>
    <w:rsid w:val="00EE6563"/>
    <w:rsid w:val="00EE7DCF"/>
    <w:rsid w:val="00F022EE"/>
    <w:rsid w:val="00F03E12"/>
    <w:rsid w:val="00F046EC"/>
    <w:rsid w:val="00F07800"/>
    <w:rsid w:val="00F122C7"/>
    <w:rsid w:val="00F21A7B"/>
    <w:rsid w:val="00F22125"/>
    <w:rsid w:val="00F23FDD"/>
    <w:rsid w:val="00F24B02"/>
    <w:rsid w:val="00F2508F"/>
    <w:rsid w:val="00F25D8F"/>
    <w:rsid w:val="00F266E2"/>
    <w:rsid w:val="00F350F4"/>
    <w:rsid w:val="00F3626C"/>
    <w:rsid w:val="00F37E80"/>
    <w:rsid w:val="00F40739"/>
    <w:rsid w:val="00F42A9E"/>
    <w:rsid w:val="00F466FD"/>
    <w:rsid w:val="00F46900"/>
    <w:rsid w:val="00F50F2A"/>
    <w:rsid w:val="00F52E8F"/>
    <w:rsid w:val="00F668FC"/>
    <w:rsid w:val="00F71B51"/>
    <w:rsid w:val="00F72152"/>
    <w:rsid w:val="00F77F2C"/>
    <w:rsid w:val="00F82618"/>
    <w:rsid w:val="00F87189"/>
    <w:rsid w:val="00F92132"/>
    <w:rsid w:val="00F94A0E"/>
    <w:rsid w:val="00FA11E2"/>
    <w:rsid w:val="00FA5480"/>
    <w:rsid w:val="00FB46E0"/>
    <w:rsid w:val="00FC4E74"/>
    <w:rsid w:val="00FD3027"/>
    <w:rsid w:val="00FE481F"/>
    <w:rsid w:val="00FE7534"/>
    <w:rsid w:val="00FF03B1"/>
    <w:rsid w:val="00FF1C78"/>
    <w:rsid w:val="00FF29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647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720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720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C4B910CA5D096C4563EEAA0975AE267103993658FE0937F5F895500E32C2B6592A98375F4B8CBF9Af42C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723</Words>
  <Characters>4125</Characters>
  <Application>Microsoft Office Outlook</Application>
  <DocSecurity>0</DocSecurity>
  <Lines>0</Lines>
  <Paragraphs>0</Paragraphs>
  <ScaleCrop>false</ScaleCrop>
  <Company>RONO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ПРАВИТЕЛЬСТВО РОССИЙСКОЙ ФЕДЕРАЦИИ</dc:title>
  <dc:subject/>
  <dc:creator>User</dc:creator>
  <cp:keywords/>
  <dc:description/>
  <cp:lastModifiedBy>Арканова</cp:lastModifiedBy>
  <cp:revision>2</cp:revision>
  <cp:lastPrinted>2013-11-21T09:55:00Z</cp:lastPrinted>
  <dcterms:created xsi:type="dcterms:W3CDTF">2016-03-04T06:34:00Z</dcterms:created>
  <dcterms:modified xsi:type="dcterms:W3CDTF">2016-03-04T06:34:00Z</dcterms:modified>
</cp:coreProperties>
</file>