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01B5" w:rsidRPr="00F33730" w:rsidRDefault="008F01B5" w:rsidP="00281AE5">
      <w:pPr>
        <w:widowControl w:val="0"/>
        <w:autoSpaceDE w:val="0"/>
        <w:autoSpaceDN w:val="0"/>
        <w:adjustRightInd w:val="0"/>
        <w:spacing w:line="276" w:lineRule="auto"/>
        <w:jc w:val="right"/>
        <w:rPr>
          <w:rFonts w:ascii="Arial" w:hAnsi="Arial" w:cs="Arial"/>
          <w:sz w:val="20"/>
          <w:szCs w:val="20"/>
        </w:rPr>
      </w:pPr>
      <w:r w:rsidRPr="00F33730">
        <w:rPr>
          <w:rFonts w:ascii="Arial" w:hAnsi="Arial" w:cs="Arial"/>
          <w:sz w:val="20"/>
          <w:szCs w:val="20"/>
        </w:rPr>
        <w:t>В аттестационную комиссию Департамента</w:t>
      </w:r>
    </w:p>
    <w:p w:rsidR="008F01B5" w:rsidRPr="00F33730" w:rsidRDefault="008F01B5" w:rsidP="00281AE5">
      <w:pPr>
        <w:widowControl w:val="0"/>
        <w:autoSpaceDE w:val="0"/>
        <w:autoSpaceDN w:val="0"/>
        <w:adjustRightInd w:val="0"/>
        <w:spacing w:line="276" w:lineRule="auto"/>
        <w:jc w:val="right"/>
        <w:rPr>
          <w:rFonts w:ascii="Arial" w:hAnsi="Arial" w:cs="Arial"/>
          <w:sz w:val="20"/>
          <w:szCs w:val="20"/>
        </w:rPr>
      </w:pPr>
      <w:r w:rsidRPr="00F33730">
        <w:rPr>
          <w:rFonts w:ascii="Arial" w:hAnsi="Arial" w:cs="Arial"/>
          <w:sz w:val="20"/>
          <w:szCs w:val="20"/>
        </w:rPr>
        <w:t>образования и науки Тюменской области</w:t>
      </w:r>
    </w:p>
    <w:p w:rsidR="008F01B5" w:rsidRPr="00F33730" w:rsidRDefault="008F01B5" w:rsidP="00281AE5">
      <w:pPr>
        <w:widowControl w:val="0"/>
        <w:autoSpaceDE w:val="0"/>
        <w:autoSpaceDN w:val="0"/>
        <w:adjustRightInd w:val="0"/>
        <w:spacing w:line="276" w:lineRule="auto"/>
        <w:jc w:val="right"/>
        <w:rPr>
          <w:rFonts w:ascii="Arial" w:hAnsi="Arial" w:cs="Arial"/>
          <w:sz w:val="16"/>
          <w:szCs w:val="16"/>
        </w:rPr>
      </w:pPr>
      <w:r w:rsidRPr="00F33730">
        <w:rPr>
          <w:rFonts w:ascii="Arial" w:hAnsi="Arial" w:cs="Arial"/>
          <w:sz w:val="20"/>
          <w:szCs w:val="20"/>
        </w:rPr>
        <w:t>от</w:t>
      </w:r>
      <w:r w:rsidRPr="001F4D5E">
        <w:rPr>
          <w:rFonts w:ascii="Arial" w:hAnsi="Arial" w:cs="Arial"/>
          <w:sz w:val="20"/>
          <w:szCs w:val="20"/>
        </w:rPr>
        <w:t>_______</w:t>
      </w:r>
      <w:r>
        <w:rPr>
          <w:rFonts w:ascii="Arial" w:hAnsi="Arial" w:cs="Arial"/>
          <w:sz w:val="20"/>
          <w:szCs w:val="20"/>
        </w:rPr>
        <w:t>____________________________</w:t>
      </w:r>
    </w:p>
    <w:p w:rsidR="008F01B5" w:rsidRPr="00F33730" w:rsidRDefault="008F01B5" w:rsidP="00281AE5">
      <w:pPr>
        <w:widowControl w:val="0"/>
        <w:autoSpaceDE w:val="0"/>
        <w:autoSpaceDN w:val="0"/>
        <w:adjustRightInd w:val="0"/>
        <w:spacing w:line="276" w:lineRule="auto"/>
        <w:jc w:val="right"/>
        <w:rPr>
          <w:rFonts w:ascii="Arial" w:hAnsi="Arial" w:cs="Arial"/>
          <w:sz w:val="16"/>
          <w:szCs w:val="16"/>
        </w:rPr>
      </w:pPr>
      <w:r w:rsidRPr="00F33730">
        <w:rPr>
          <w:rFonts w:ascii="Arial" w:hAnsi="Arial" w:cs="Arial"/>
          <w:sz w:val="16"/>
          <w:szCs w:val="16"/>
        </w:rPr>
        <w:t>(фамилия, имя, отчество)</w:t>
      </w:r>
    </w:p>
    <w:p w:rsidR="008F01B5" w:rsidRPr="00F33730" w:rsidRDefault="008F01B5" w:rsidP="00281AE5">
      <w:pPr>
        <w:widowControl w:val="0"/>
        <w:autoSpaceDE w:val="0"/>
        <w:autoSpaceDN w:val="0"/>
        <w:adjustRightInd w:val="0"/>
        <w:spacing w:line="276" w:lineRule="auto"/>
        <w:jc w:val="right"/>
        <w:rPr>
          <w:rFonts w:ascii="Arial" w:hAnsi="Arial" w:cs="Arial"/>
          <w:sz w:val="16"/>
          <w:szCs w:val="16"/>
        </w:rPr>
      </w:pPr>
      <w:bookmarkStart w:id="0" w:name="_GoBack"/>
      <w:bookmarkEnd w:id="0"/>
      <w:r>
        <w:rPr>
          <w:rFonts w:ascii="Arial" w:hAnsi="Arial" w:cs="Arial"/>
          <w:sz w:val="16"/>
          <w:szCs w:val="16"/>
        </w:rPr>
        <w:t>_______________________________________________</w:t>
      </w:r>
    </w:p>
    <w:p w:rsidR="008F01B5" w:rsidRPr="00F33730" w:rsidRDefault="008F01B5" w:rsidP="00281AE5">
      <w:pPr>
        <w:widowControl w:val="0"/>
        <w:autoSpaceDE w:val="0"/>
        <w:autoSpaceDN w:val="0"/>
        <w:adjustRightInd w:val="0"/>
        <w:spacing w:line="276" w:lineRule="auto"/>
        <w:jc w:val="right"/>
        <w:rPr>
          <w:rFonts w:ascii="Arial" w:hAnsi="Arial" w:cs="Arial"/>
          <w:sz w:val="16"/>
          <w:szCs w:val="16"/>
        </w:rPr>
      </w:pPr>
      <w:r w:rsidRPr="00F33730">
        <w:rPr>
          <w:rFonts w:ascii="Arial" w:hAnsi="Arial" w:cs="Arial"/>
          <w:sz w:val="16"/>
          <w:szCs w:val="16"/>
        </w:rPr>
        <w:t>(должность, место работы, район)</w:t>
      </w:r>
    </w:p>
    <w:p w:rsidR="008F01B5" w:rsidRDefault="008F01B5" w:rsidP="00281AE5">
      <w:pPr>
        <w:widowControl w:val="0"/>
        <w:autoSpaceDE w:val="0"/>
        <w:autoSpaceDN w:val="0"/>
        <w:adjustRightInd w:val="0"/>
        <w:spacing w:line="276" w:lineRule="auto"/>
        <w:jc w:val="right"/>
        <w:rPr>
          <w:rFonts w:ascii="Arial" w:hAnsi="Arial" w:cs="Arial"/>
          <w:sz w:val="20"/>
          <w:szCs w:val="20"/>
        </w:rPr>
      </w:pPr>
      <w:r w:rsidRPr="00F33730">
        <w:rPr>
          <w:rFonts w:ascii="Arial" w:hAnsi="Arial" w:cs="Arial"/>
          <w:sz w:val="20"/>
          <w:szCs w:val="20"/>
        </w:rPr>
        <w:t>______</w:t>
      </w:r>
      <w:r>
        <w:rPr>
          <w:rFonts w:ascii="Arial" w:hAnsi="Arial" w:cs="Arial"/>
          <w:sz w:val="20"/>
          <w:szCs w:val="20"/>
        </w:rPr>
        <w:t>_______________________________</w:t>
      </w:r>
    </w:p>
    <w:p w:rsidR="008F01B5" w:rsidRPr="00F33730" w:rsidRDefault="008F01B5" w:rsidP="00281AE5">
      <w:pPr>
        <w:widowControl w:val="0"/>
        <w:autoSpaceDE w:val="0"/>
        <w:autoSpaceDN w:val="0"/>
        <w:adjustRightInd w:val="0"/>
        <w:spacing w:line="276" w:lineRule="auto"/>
        <w:jc w:val="right"/>
        <w:rPr>
          <w:rFonts w:ascii="Arial" w:hAnsi="Arial" w:cs="Arial"/>
          <w:sz w:val="20"/>
          <w:szCs w:val="20"/>
        </w:rPr>
      </w:pPr>
    </w:p>
    <w:p w:rsidR="008F01B5" w:rsidRPr="001F4D5E" w:rsidRDefault="008F01B5" w:rsidP="00281AE5">
      <w:pPr>
        <w:widowControl w:val="0"/>
        <w:autoSpaceDE w:val="0"/>
        <w:autoSpaceDN w:val="0"/>
        <w:adjustRightInd w:val="0"/>
        <w:spacing w:line="276" w:lineRule="auto"/>
        <w:jc w:val="center"/>
        <w:rPr>
          <w:rFonts w:ascii="Arial" w:hAnsi="Arial" w:cs="Arial"/>
          <w:b/>
          <w:bCs/>
          <w:sz w:val="20"/>
          <w:szCs w:val="20"/>
        </w:rPr>
      </w:pPr>
      <w:bookmarkStart w:id="1" w:name="Par478"/>
      <w:bookmarkEnd w:id="1"/>
      <w:r w:rsidRPr="001F4D5E">
        <w:rPr>
          <w:rFonts w:ascii="Arial" w:hAnsi="Arial" w:cs="Arial"/>
          <w:b/>
          <w:bCs/>
          <w:sz w:val="20"/>
          <w:szCs w:val="20"/>
        </w:rPr>
        <w:t>ЗАЯВЛЕНИЕ</w:t>
      </w:r>
    </w:p>
    <w:p w:rsidR="008F01B5" w:rsidRPr="00F33730" w:rsidRDefault="008F01B5" w:rsidP="00281AE5">
      <w:pPr>
        <w:widowControl w:val="0"/>
        <w:autoSpaceDE w:val="0"/>
        <w:autoSpaceDN w:val="0"/>
        <w:adjustRightInd w:val="0"/>
        <w:spacing w:line="276" w:lineRule="auto"/>
        <w:jc w:val="center"/>
        <w:rPr>
          <w:rFonts w:ascii="Arial" w:hAnsi="Arial" w:cs="Arial"/>
          <w:sz w:val="20"/>
          <w:szCs w:val="20"/>
        </w:rPr>
      </w:pPr>
    </w:p>
    <w:tbl>
      <w:tblPr>
        <w:tblW w:w="0" w:type="auto"/>
        <w:tblInd w:w="-106" w:type="dxa"/>
        <w:tblLook w:val="00A0"/>
      </w:tblPr>
      <w:tblGrid>
        <w:gridCol w:w="9571"/>
      </w:tblGrid>
      <w:tr w:rsidR="008F01B5" w:rsidRPr="00F33730">
        <w:tc>
          <w:tcPr>
            <w:tcW w:w="10172" w:type="dxa"/>
          </w:tcPr>
          <w:p w:rsidR="008F01B5" w:rsidRPr="00F33730" w:rsidRDefault="008F01B5" w:rsidP="00B03D58">
            <w:pPr>
              <w:widowControl w:val="0"/>
              <w:autoSpaceDE w:val="0"/>
              <w:autoSpaceDN w:val="0"/>
              <w:adjustRightInd w:val="0"/>
              <w:spacing w:line="276" w:lineRule="auto"/>
              <w:ind w:right="-58"/>
              <w:jc w:val="both"/>
              <w:rPr>
                <w:rFonts w:ascii="Arial" w:hAnsi="Arial" w:cs="Arial"/>
                <w:sz w:val="20"/>
                <w:szCs w:val="20"/>
              </w:rPr>
            </w:pPr>
            <w:r w:rsidRPr="00F33730">
              <w:rPr>
                <w:rFonts w:ascii="Arial" w:hAnsi="Arial" w:cs="Arial"/>
                <w:sz w:val="20"/>
                <w:szCs w:val="20"/>
              </w:rPr>
              <w:t>Прошу аттестовать меня в 20____ году на</w:t>
            </w:r>
            <w:r>
              <w:rPr>
                <w:rFonts w:ascii="Arial" w:hAnsi="Arial" w:cs="Arial"/>
                <w:sz w:val="20"/>
                <w:szCs w:val="20"/>
              </w:rPr>
              <w:t>______________________</w:t>
            </w:r>
            <w:r w:rsidRPr="00F33730">
              <w:rPr>
                <w:rFonts w:ascii="Arial" w:hAnsi="Arial" w:cs="Arial"/>
                <w:sz w:val="20"/>
                <w:szCs w:val="20"/>
              </w:rPr>
              <w:t>_______</w:t>
            </w:r>
            <w:r w:rsidRPr="00D8643D">
              <w:rPr>
                <w:rFonts w:ascii="Arial" w:hAnsi="Arial" w:cs="Arial"/>
                <w:sz w:val="20"/>
                <w:szCs w:val="20"/>
              </w:rPr>
              <w:t>________________________</w:t>
            </w:r>
          </w:p>
          <w:p w:rsidR="008F01B5" w:rsidRPr="00F33730" w:rsidRDefault="008F01B5" w:rsidP="00B03D58">
            <w:pPr>
              <w:widowControl w:val="0"/>
              <w:autoSpaceDE w:val="0"/>
              <w:autoSpaceDN w:val="0"/>
              <w:adjustRightInd w:val="0"/>
              <w:spacing w:line="276" w:lineRule="auto"/>
              <w:ind w:right="-58"/>
              <w:jc w:val="both"/>
              <w:rPr>
                <w:rFonts w:ascii="Arial" w:hAnsi="Arial" w:cs="Arial"/>
                <w:sz w:val="20"/>
                <w:szCs w:val="20"/>
              </w:rPr>
            </w:pPr>
            <w:r w:rsidRPr="00F33730">
              <w:rPr>
                <w:rFonts w:ascii="Arial" w:hAnsi="Arial" w:cs="Arial"/>
                <w:sz w:val="20"/>
                <w:szCs w:val="20"/>
              </w:rPr>
              <w:t>квалификационную категорию по должности _</w:t>
            </w:r>
            <w:r w:rsidRPr="00D8643D">
              <w:rPr>
                <w:rFonts w:ascii="Arial" w:hAnsi="Arial" w:cs="Arial"/>
                <w:sz w:val="20"/>
                <w:szCs w:val="20"/>
              </w:rPr>
              <w:t>______</w:t>
            </w:r>
            <w:r w:rsidRPr="00F33730">
              <w:rPr>
                <w:rFonts w:ascii="Arial" w:hAnsi="Arial" w:cs="Arial"/>
                <w:sz w:val="20"/>
                <w:szCs w:val="20"/>
              </w:rPr>
              <w:t>_____________________</w:t>
            </w:r>
            <w:r w:rsidRPr="00D8643D">
              <w:rPr>
                <w:rFonts w:ascii="Arial" w:hAnsi="Arial" w:cs="Arial"/>
                <w:sz w:val="20"/>
                <w:szCs w:val="20"/>
              </w:rPr>
              <w:t>________________________</w:t>
            </w:r>
          </w:p>
          <w:p w:rsidR="008F01B5" w:rsidRPr="00F33730" w:rsidRDefault="008F01B5" w:rsidP="00B03D58">
            <w:pPr>
              <w:widowControl w:val="0"/>
              <w:autoSpaceDE w:val="0"/>
              <w:autoSpaceDN w:val="0"/>
              <w:adjustRightInd w:val="0"/>
              <w:spacing w:line="276" w:lineRule="auto"/>
              <w:ind w:right="-58"/>
              <w:jc w:val="both"/>
              <w:rPr>
                <w:rFonts w:ascii="Arial" w:hAnsi="Arial" w:cs="Arial"/>
                <w:sz w:val="20"/>
                <w:szCs w:val="20"/>
              </w:rPr>
            </w:pPr>
            <w:r w:rsidRPr="00F33730">
              <w:rPr>
                <w:rFonts w:ascii="Arial" w:hAnsi="Arial" w:cs="Arial"/>
                <w:sz w:val="20"/>
                <w:szCs w:val="20"/>
              </w:rPr>
              <w:t>В настоящее  время имею _______________________________ квалификационную категорию,</w:t>
            </w:r>
          </w:p>
          <w:p w:rsidR="008F01B5" w:rsidRPr="00F33730" w:rsidRDefault="008F01B5" w:rsidP="00B03D58">
            <w:pPr>
              <w:widowControl w:val="0"/>
              <w:autoSpaceDE w:val="0"/>
              <w:autoSpaceDN w:val="0"/>
              <w:adjustRightInd w:val="0"/>
              <w:spacing w:line="276" w:lineRule="auto"/>
              <w:ind w:right="-58"/>
              <w:jc w:val="both"/>
              <w:rPr>
                <w:rFonts w:ascii="Arial" w:hAnsi="Arial" w:cs="Arial"/>
                <w:sz w:val="20"/>
                <w:szCs w:val="20"/>
              </w:rPr>
            </w:pPr>
            <w:r w:rsidRPr="00F33730">
              <w:rPr>
                <w:rFonts w:ascii="Arial" w:hAnsi="Arial" w:cs="Arial"/>
                <w:sz w:val="20"/>
                <w:szCs w:val="20"/>
              </w:rPr>
              <w:t>срок ее действия до ______________ (либо квалификационной категории не имею).</w:t>
            </w:r>
          </w:p>
          <w:p w:rsidR="008F01B5" w:rsidRPr="00F33730" w:rsidRDefault="008F01B5" w:rsidP="00B03D58">
            <w:pPr>
              <w:widowControl w:val="0"/>
              <w:autoSpaceDE w:val="0"/>
              <w:autoSpaceDN w:val="0"/>
              <w:adjustRightInd w:val="0"/>
              <w:spacing w:line="276" w:lineRule="auto"/>
              <w:ind w:right="-58"/>
              <w:rPr>
                <w:rFonts w:ascii="Arial" w:hAnsi="Arial" w:cs="Arial"/>
                <w:sz w:val="20"/>
                <w:szCs w:val="20"/>
              </w:rPr>
            </w:pPr>
            <w:r w:rsidRPr="00F33730">
              <w:rPr>
                <w:rFonts w:ascii="Arial" w:hAnsi="Arial" w:cs="Arial"/>
                <w:sz w:val="20"/>
                <w:szCs w:val="20"/>
              </w:rPr>
              <w:t xml:space="preserve">Основанием  для  аттестации  на  указанную в заявлении квалификационную категорию  считаю  следующие результаты работы, соответствующие требованиям к __________________ квалификационной категории: </w:t>
            </w:r>
            <w:r w:rsidRPr="00D8643D">
              <w:rPr>
                <w:rFonts w:ascii="Arial" w:hAnsi="Arial" w:cs="Arial"/>
                <w:sz w:val="20"/>
                <w:szCs w:val="20"/>
              </w:rPr>
              <w:t>_</w:t>
            </w:r>
            <w:r w:rsidRPr="00F33730">
              <w:rPr>
                <w:rFonts w:ascii="Arial" w:hAnsi="Arial" w:cs="Arial"/>
                <w:sz w:val="20"/>
                <w:szCs w:val="20"/>
              </w:rPr>
              <w:t>______________</w:t>
            </w:r>
            <w:r w:rsidRPr="00D8643D">
              <w:rPr>
                <w:rFonts w:ascii="Arial" w:hAnsi="Arial" w:cs="Arial"/>
                <w:sz w:val="20"/>
                <w:szCs w:val="20"/>
              </w:rPr>
              <w:t>______________________________</w:t>
            </w:r>
            <w:r w:rsidRPr="00F33730">
              <w:rPr>
                <w:rFonts w:ascii="Arial" w:hAnsi="Arial" w:cs="Arial"/>
                <w:sz w:val="20"/>
                <w:szCs w:val="20"/>
              </w:rPr>
              <w:t>___________________</w:t>
            </w:r>
          </w:p>
          <w:p w:rsidR="008F01B5" w:rsidRPr="00F33730" w:rsidRDefault="008F01B5" w:rsidP="00B03D58">
            <w:pPr>
              <w:widowControl w:val="0"/>
              <w:autoSpaceDE w:val="0"/>
              <w:autoSpaceDN w:val="0"/>
              <w:adjustRightInd w:val="0"/>
              <w:spacing w:line="276" w:lineRule="auto"/>
              <w:ind w:right="-58"/>
              <w:jc w:val="both"/>
              <w:rPr>
                <w:rFonts w:ascii="Arial" w:hAnsi="Arial" w:cs="Arial"/>
                <w:sz w:val="20"/>
                <w:szCs w:val="20"/>
              </w:rPr>
            </w:pPr>
            <w:r w:rsidRPr="00F33730">
              <w:rPr>
                <w:rFonts w:ascii="Arial" w:hAnsi="Arial" w:cs="Arial"/>
                <w:sz w:val="20"/>
                <w:szCs w:val="20"/>
              </w:rPr>
              <w:t>______________________________________________________</w:t>
            </w:r>
            <w:r w:rsidRPr="00D8643D">
              <w:rPr>
                <w:rFonts w:ascii="Arial" w:hAnsi="Arial" w:cs="Arial"/>
                <w:sz w:val="20"/>
                <w:szCs w:val="20"/>
              </w:rPr>
              <w:t>_______</w:t>
            </w:r>
            <w:r w:rsidRPr="00F33730">
              <w:rPr>
                <w:rFonts w:ascii="Arial" w:hAnsi="Arial" w:cs="Arial"/>
                <w:sz w:val="20"/>
                <w:szCs w:val="20"/>
              </w:rPr>
              <w:t>____________________________</w:t>
            </w:r>
            <w:r w:rsidRPr="00D8643D">
              <w:rPr>
                <w:rFonts w:ascii="Arial" w:hAnsi="Arial" w:cs="Arial"/>
                <w:sz w:val="20"/>
                <w:szCs w:val="20"/>
              </w:rPr>
              <w:t>_</w:t>
            </w:r>
          </w:p>
          <w:p w:rsidR="008F01B5" w:rsidRPr="00F33730" w:rsidRDefault="008F01B5" w:rsidP="00B03D58">
            <w:pPr>
              <w:widowControl w:val="0"/>
              <w:autoSpaceDE w:val="0"/>
              <w:autoSpaceDN w:val="0"/>
              <w:adjustRightInd w:val="0"/>
              <w:spacing w:line="276" w:lineRule="auto"/>
              <w:ind w:right="-58"/>
              <w:jc w:val="both"/>
              <w:rPr>
                <w:rFonts w:ascii="Arial" w:hAnsi="Arial" w:cs="Arial"/>
                <w:sz w:val="20"/>
                <w:szCs w:val="20"/>
              </w:rPr>
            </w:pPr>
            <w:r w:rsidRPr="00F33730">
              <w:rPr>
                <w:rFonts w:ascii="Arial" w:hAnsi="Arial" w:cs="Arial"/>
                <w:sz w:val="20"/>
                <w:szCs w:val="20"/>
              </w:rPr>
              <w:t xml:space="preserve">Сообщаю о себе следующие сведения:  </w:t>
            </w:r>
            <w:r w:rsidRPr="00F33730">
              <w:rPr>
                <w:rFonts w:ascii="Arial" w:hAnsi="Arial" w:cs="Arial"/>
                <w:sz w:val="18"/>
                <w:szCs w:val="18"/>
              </w:rPr>
              <w:t>образование (когда и какую образовательную организацию профессионального образования окончил, полученная специальность и квалификация)</w:t>
            </w:r>
            <w:r w:rsidRPr="00F33730">
              <w:rPr>
                <w:rFonts w:ascii="Arial" w:hAnsi="Arial" w:cs="Arial"/>
                <w:sz w:val="20"/>
                <w:szCs w:val="20"/>
              </w:rPr>
              <w:t xml:space="preserve"> ______________________________________________________</w:t>
            </w:r>
            <w:r w:rsidRPr="00D8643D">
              <w:rPr>
                <w:rFonts w:ascii="Arial" w:hAnsi="Arial" w:cs="Arial"/>
                <w:sz w:val="20"/>
                <w:szCs w:val="20"/>
              </w:rPr>
              <w:t>____________________________________</w:t>
            </w:r>
          </w:p>
          <w:p w:rsidR="008F01B5" w:rsidRPr="00F33730" w:rsidRDefault="008F01B5" w:rsidP="00B03D58">
            <w:pPr>
              <w:widowControl w:val="0"/>
              <w:autoSpaceDE w:val="0"/>
              <w:autoSpaceDN w:val="0"/>
              <w:adjustRightInd w:val="0"/>
              <w:spacing w:line="276" w:lineRule="auto"/>
              <w:ind w:right="-58"/>
              <w:jc w:val="both"/>
              <w:rPr>
                <w:rFonts w:ascii="Arial" w:hAnsi="Arial" w:cs="Arial"/>
                <w:sz w:val="20"/>
                <w:szCs w:val="20"/>
              </w:rPr>
            </w:pPr>
            <w:r w:rsidRPr="00F33730">
              <w:rPr>
                <w:rFonts w:ascii="Arial" w:hAnsi="Arial" w:cs="Arial"/>
                <w:sz w:val="20"/>
                <w:szCs w:val="20"/>
              </w:rPr>
              <w:t>______________________________________________________</w:t>
            </w:r>
            <w:r w:rsidRPr="00D8643D">
              <w:rPr>
                <w:rFonts w:ascii="Arial" w:hAnsi="Arial" w:cs="Arial"/>
                <w:sz w:val="20"/>
                <w:szCs w:val="20"/>
              </w:rPr>
              <w:t>____________________________________</w:t>
            </w:r>
          </w:p>
          <w:p w:rsidR="008F01B5" w:rsidRPr="00F33730" w:rsidRDefault="008F01B5" w:rsidP="00B03D58">
            <w:pPr>
              <w:widowControl w:val="0"/>
              <w:autoSpaceDE w:val="0"/>
              <w:autoSpaceDN w:val="0"/>
              <w:adjustRightInd w:val="0"/>
              <w:spacing w:line="276" w:lineRule="auto"/>
              <w:ind w:right="-58"/>
              <w:jc w:val="both"/>
              <w:rPr>
                <w:rFonts w:ascii="Arial" w:hAnsi="Arial" w:cs="Arial"/>
                <w:sz w:val="20"/>
                <w:szCs w:val="20"/>
              </w:rPr>
            </w:pPr>
            <w:r w:rsidRPr="00F33730">
              <w:rPr>
                <w:rFonts w:ascii="Arial" w:hAnsi="Arial" w:cs="Arial"/>
                <w:sz w:val="20"/>
                <w:szCs w:val="20"/>
              </w:rPr>
              <w:t>Стаж педагогической работы (по специальности) ________________________ лет,</w:t>
            </w:r>
          </w:p>
          <w:p w:rsidR="008F01B5" w:rsidRPr="00F33730" w:rsidRDefault="008F01B5" w:rsidP="00B03D58">
            <w:pPr>
              <w:widowControl w:val="0"/>
              <w:autoSpaceDE w:val="0"/>
              <w:autoSpaceDN w:val="0"/>
              <w:adjustRightInd w:val="0"/>
              <w:spacing w:line="276" w:lineRule="auto"/>
              <w:ind w:right="-58"/>
              <w:jc w:val="both"/>
              <w:rPr>
                <w:rFonts w:ascii="Arial" w:hAnsi="Arial" w:cs="Arial"/>
                <w:sz w:val="20"/>
                <w:szCs w:val="20"/>
              </w:rPr>
            </w:pPr>
            <w:r w:rsidRPr="00F33730">
              <w:rPr>
                <w:rFonts w:ascii="Arial" w:hAnsi="Arial" w:cs="Arial"/>
                <w:sz w:val="20"/>
                <w:szCs w:val="20"/>
              </w:rPr>
              <w:t>в данной должности ________ лет, в данной организации _________________ лет.</w:t>
            </w:r>
          </w:p>
          <w:p w:rsidR="008F01B5" w:rsidRPr="00F33730" w:rsidRDefault="008F01B5" w:rsidP="00B03D58">
            <w:pPr>
              <w:widowControl w:val="0"/>
              <w:autoSpaceDE w:val="0"/>
              <w:autoSpaceDN w:val="0"/>
              <w:adjustRightInd w:val="0"/>
              <w:spacing w:line="276" w:lineRule="auto"/>
              <w:ind w:right="-58"/>
              <w:jc w:val="both"/>
              <w:rPr>
                <w:rFonts w:ascii="Arial" w:hAnsi="Arial" w:cs="Arial"/>
                <w:sz w:val="20"/>
                <w:szCs w:val="20"/>
              </w:rPr>
            </w:pPr>
            <w:r w:rsidRPr="00F33730">
              <w:rPr>
                <w:rFonts w:ascii="Arial" w:hAnsi="Arial" w:cs="Arial"/>
                <w:sz w:val="20"/>
                <w:szCs w:val="20"/>
              </w:rPr>
              <w:t>Имею следующие награды, звания, ученую степень, ученое звание: ___</w:t>
            </w:r>
            <w:r w:rsidRPr="00D8643D">
              <w:rPr>
                <w:rFonts w:ascii="Arial" w:hAnsi="Arial" w:cs="Arial"/>
                <w:sz w:val="20"/>
                <w:szCs w:val="20"/>
              </w:rPr>
              <w:t>_____________________________</w:t>
            </w:r>
          </w:p>
          <w:p w:rsidR="008F01B5" w:rsidRPr="00F33730" w:rsidRDefault="008F01B5" w:rsidP="00B03D58">
            <w:pPr>
              <w:widowControl w:val="0"/>
              <w:autoSpaceDE w:val="0"/>
              <w:autoSpaceDN w:val="0"/>
              <w:adjustRightInd w:val="0"/>
              <w:spacing w:line="276" w:lineRule="auto"/>
              <w:ind w:right="-58"/>
              <w:jc w:val="both"/>
              <w:rPr>
                <w:rFonts w:ascii="Arial" w:hAnsi="Arial" w:cs="Arial"/>
                <w:sz w:val="20"/>
                <w:szCs w:val="20"/>
              </w:rPr>
            </w:pPr>
            <w:r w:rsidRPr="00F33730">
              <w:rPr>
                <w:rFonts w:ascii="Arial" w:hAnsi="Arial" w:cs="Arial"/>
                <w:sz w:val="20"/>
                <w:szCs w:val="20"/>
              </w:rPr>
              <w:t>______________________________________________________</w:t>
            </w:r>
            <w:r w:rsidRPr="00D8643D">
              <w:rPr>
                <w:rFonts w:ascii="Arial" w:hAnsi="Arial" w:cs="Arial"/>
                <w:sz w:val="20"/>
                <w:szCs w:val="20"/>
              </w:rPr>
              <w:t>____________________________________</w:t>
            </w:r>
          </w:p>
          <w:p w:rsidR="008F01B5" w:rsidRPr="00D8643D" w:rsidRDefault="008F01B5" w:rsidP="00B03D58">
            <w:pPr>
              <w:widowControl w:val="0"/>
              <w:autoSpaceDE w:val="0"/>
              <w:autoSpaceDN w:val="0"/>
              <w:adjustRightInd w:val="0"/>
              <w:spacing w:line="276" w:lineRule="auto"/>
              <w:ind w:right="-58"/>
              <w:jc w:val="both"/>
              <w:rPr>
                <w:rFonts w:ascii="Arial" w:hAnsi="Arial" w:cs="Arial"/>
                <w:sz w:val="20"/>
                <w:szCs w:val="20"/>
              </w:rPr>
            </w:pPr>
            <w:r w:rsidRPr="00F33730">
              <w:rPr>
                <w:rFonts w:ascii="Arial" w:hAnsi="Arial" w:cs="Arial"/>
                <w:sz w:val="20"/>
                <w:szCs w:val="20"/>
              </w:rPr>
              <w:t>Сведения о повышении квалификации: ________________________________________</w:t>
            </w:r>
            <w:r w:rsidRPr="00D8643D">
              <w:rPr>
                <w:rFonts w:ascii="Arial" w:hAnsi="Arial" w:cs="Arial"/>
                <w:sz w:val="20"/>
                <w:szCs w:val="20"/>
              </w:rPr>
              <w:t>________________</w:t>
            </w:r>
          </w:p>
          <w:p w:rsidR="008F01B5" w:rsidRPr="00F33730" w:rsidRDefault="008F01B5" w:rsidP="00B03D58">
            <w:pPr>
              <w:widowControl w:val="0"/>
              <w:autoSpaceDE w:val="0"/>
              <w:autoSpaceDN w:val="0"/>
              <w:adjustRightInd w:val="0"/>
              <w:spacing w:line="276" w:lineRule="auto"/>
              <w:ind w:right="-58"/>
              <w:jc w:val="both"/>
              <w:rPr>
                <w:rFonts w:ascii="Arial" w:hAnsi="Arial" w:cs="Arial"/>
                <w:sz w:val="20"/>
                <w:szCs w:val="20"/>
              </w:rPr>
            </w:pPr>
            <w:r w:rsidRPr="00D8643D">
              <w:rPr>
                <w:rFonts w:ascii="Arial" w:hAnsi="Arial" w:cs="Arial"/>
                <w:sz w:val="20"/>
                <w:szCs w:val="20"/>
              </w:rPr>
              <w:t>__________________________________________________________________________________________</w:t>
            </w:r>
          </w:p>
          <w:p w:rsidR="008F01B5" w:rsidRPr="00F33730" w:rsidRDefault="008F01B5" w:rsidP="00B03D58">
            <w:pPr>
              <w:widowControl w:val="0"/>
              <w:autoSpaceDE w:val="0"/>
              <w:autoSpaceDN w:val="0"/>
              <w:adjustRightInd w:val="0"/>
              <w:spacing w:line="276" w:lineRule="auto"/>
              <w:ind w:right="-58"/>
              <w:jc w:val="both"/>
              <w:rPr>
                <w:rFonts w:ascii="Arial" w:hAnsi="Arial" w:cs="Arial"/>
                <w:sz w:val="20"/>
                <w:szCs w:val="20"/>
              </w:rPr>
            </w:pPr>
            <w:r w:rsidRPr="00F33730">
              <w:rPr>
                <w:rFonts w:ascii="Arial" w:hAnsi="Arial" w:cs="Arial"/>
                <w:sz w:val="20"/>
                <w:szCs w:val="20"/>
              </w:rPr>
              <w:t>Аттестацию на заседании аттестационной комиссии прошу провести в моем присутствии (без моего присутствия) (нужное подчеркнуть).</w:t>
            </w:r>
          </w:p>
          <w:p w:rsidR="008F01B5" w:rsidRPr="00F33730" w:rsidRDefault="008F01B5" w:rsidP="00B03D58">
            <w:pPr>
              <w:shd w:val="clear" w:color="auto" w:fill="FFFFFF"/>
              <w:spacing w:line="276" w:lineRule="auto"/>
              <w:ind w:right="-58"/>
              <w:jc w:val="both"/>
              <w:rPr>
                <w:rFonts w:ascii="Arial" w:hAnsi="Arial" w:cs="Arial"/>
                <w:sz w:val="20"/>
                <w:szCs w:val="20"/>
              </w:rPr>
            </w:pPr>
            <w:r w:rsidRPr="00F33730">
              <w:rPr>
                <w:rFonts w:ascii="Arial" w:hAnsi="Arial" w:cs="Arial"/>
                <w:sz w:val="20"/>
                <w:szCs w:val="20"/>
              </w:rPr>
              <w:t>О сроке и месте проведения аттестации прошу уведомить меня путем направления письма на адрес электронной почты _______________________ или почтовым отправлением по адресу_____________________________________________________________</w:t>
            </w:r>
            <w:r w:rsidRPr="00D8643D">
              <w:rPr>
                <w:rFonts w:ascii="Arial" w:hAnsi="Arial" w:cs="Arial"/>
                <w:sz w:val="20"/>
                <w:szCs w:val="20"/>
              </w:rPr>
              <w:t>______</w:t>
            </w:r>
            <w:r w:rsidRPr="00F33730">
              <w:rPr>
                <w:rFonts w:ascii="Arial" w:hAnsi="Arial" w:cs="Arial"/>
                <w:sz w:val="20"/>
                <w:szCs w:val="20"/>
              </w:rPr>
              <w:t>__________</w:t>
            </w:r>
            <w:r w:rsidRPr="00D8643D">
              <w:rPr>
                <w:rFonts w:ascii="Arial" w:hAnsi="Arial" w:cs="Arial"/>
                <w:sz w:val="20"/>
                <w:szCs w:val="20"/>
              </w:rPr>
              <w:t>_______</w:t>
            </w:r>
          </w:p>
          <w:p w:rsidR="008F01B5" w:rsidRPr="00F33730" w:rsidRDefault="008F01B5" w:rsidP="00B03D58">
            <w:pPr>
              <w:widowControl w:val="0"/>
              <w:autoSpaceDE w:val="0"/>
              <w:autoSpaceDN w:val="0"/>
              <w:adjustRightInd w:val="0"/>
              <w:spacing w:line="276" w:lineRule="auto"/>
              <w:ind w:right="-58"/>
              <w:jc w:val="both"/>
              <w:rPr>
                <w:rFonts w:ascii="Arial" w:hAnsi="Arial" w:cs="Arial"/>
                <w:sz w:val="20"/>
                <w:szCs w:val="20"/>
              </w:rPr>
            </w:pPr>
            <w:r w:rsidRPr="00F33730">
              <w:rPr>
                <w:rFonts w:ascii="Arial" w:hAnsi="Arial" w:cs="Arial"/>
                <w:sz w:val="20"/>
                <w:szCs w:val="20"/>
              </w:rPr>
              <w:t>С порядком  аттестации  педагогических  работников образовательных организаций ознакомлен(а).</w:t>
            </w:r>
          </w:p>
          <w:p w:rsidR="008F01B5" w:rsidRPr="00F33730" w:rsidRDefault="008F01B5" w:rsidP="00B03D58">
            <w:pPr>
              <w:widowControl w:val="0"/>
              <w:autoSpaceDE w:val="0"/>
              <w:autoSpaceDN w:val="0"/>
              <w:adjustRightInd w:val="0"/>
              <w:spacing w:line="360" w:lineRule="auto"/>
              <w:ind w:right="-58"/>
              <w:jc w:val="both"/>
              <w:rPr>
                <w:rFonts w:ascii="Arial" w:hAnsi="Arial" w:cs="Arial"/>
                <w:sz w:val="20"/>
                <w:szCs w:val="20"/>
              </w:rPr>
            </w:pPr>
            <w:r w:rsidRPr="00F33730">
              <w:rPr>
                <w:rFonts w:ascii="Arial" w:hAnsi="Arial" w:cs="Arial"/>
                <w:sz w:val="20"/>
                <w:szCs w:val="20"/>
              </w:rPr>
              <w:t>"__</w:t>
            </w:r>
            <w:r w:rsidRPr="00D8643D">
              <w:rPr>
                <w:rFonts w:ascii="Arial" w:hAnsi="Arial" w:cs="Arial"/>
                <w:sz w:val="20"/>
                <w:szCs w:val="20"/>
              </w:rPr>
              <w:t xml:space="preserve">_" _____________ 20___ г. </w:t>
            </w:r>
            <w:r w:rsidRPr="00D8643D">
              <w:rPr>
                <w:rFonts w:ascii="Arial" w:hAnsi="Arial" w:cs="Arial"/>
                <w:sz w:val="20"/>
                <w:szCs w:val="20"/>
              </w:rPr>
              <w:tab/>
            </w:r>
            <w:r w:rsidRPr="00D8643D">
              <w:rPr>
                <w:rFonts w:ascii="Arial" w:hAnsi="Arial" w:cs="Arial"/>
                <w:sz w:val="20"/>
                <w:szCs w:val="20"/>
              </w:rPr>
              <w:tab/>
            </w:r>
            <w:r w:rsidRPr="00D8643D">
              <w:rPr>
                <w:rFonts w:ascii="Arial" w:hAnsi="Arial" w:cs="Arial"/>
                <w:sz w:val="20"/>
                <w:szCs w:val="20"/>
              </w:rPr>
              <w:tab/>
            </w:r>
            <w:r w:rsidRPr="00D8643D">
              <w:rPr>
                <w:rFonts w:ascii="Arial" w:hAnsi="Arial" w:cs="Arial"/>
                <w:sz w:val="20"/>
                <w:szCs w:val="20"/>
              </w:rPr>
              <w:tab/>
            </w:r>
            <w:r w:rsidRPr="00D8643D">
              <w:rPr>
                <w:rFonts w:ascii="Arial" w:hAnsi="Arial" w:cs="Arial"/>
                <w:sz w:val="20"/>
                <w:szCs w:val="20"/>
              </w:rPr>
              <w:tab/>
            </w:r>
            <w:r w:rsidRPr="00F33730">
              <w:rPr>
                <w:rFonts w:ascii="Arial" w:hAnsi="Arial" w:cs="Arial"/>
                <w:sz w:val="20"/>
                <w:szCs w:val="20"/>
              </w:rPr>
              <w:tab/>
              <w:t>Подпись ______________</w:t>
            </w:r>
          </w:p>
          <w:p w:rsidR="008F01B5" w:rsidRPr="00F33730" w:rsidRDefault="008F01B5" w:rsidP="00B03D58">
            <w:pPr>
              <w:widowControl w:val="0"/>
              <w:autoSpaceDE w:val="0"/>
              <w:autoSpaceDN w:val="0"/>
              <w:adjustRightInd w:val="0"/>
              <w:spacing w:line="276" w:lineRule="auto"/>
              <w:ind w:right="-58"/>
              <w:jc w:val="both"/>
              <w:rPr>
                <w:rFonts w:ascii="Arial" w:hAnsi="Arial" w:cs="Arial"/>
                <w:sz w:val="20"/>
                <w:szCs w:val="20"/>
              </w:rPr>
            </w:pPr>
            <w:r w:rsidRPr="00F33730">
              <w:rPr>
                <w:rFonts w:ascii="Arial" w:hAnsi="Arial" w:cs="Arial"/>
                <w:sz w:val="20"/>
                <w:szCs w:val="20"/>
              </w:rPr>
              <w:t>В соответствии с Федеральным законом № 152-ФЗ "О персональных данных" я даю согласие на использование моих персональных данных в целях внесения в приказ Департамента образования и науки Тюменской области и размещения в общедоступных источникахинформации.</w:t>
            </w:r>
          </w:p>
          <w:p w:rsidR="008F01B5" w:rsidRPr="00F33730" w:rsidRDefault="008F01B5" w:rsidP="00B03D58">
            <w:pPr>
              <w:ind w:right="-58"/>
              <w:jc w:val="both"/>
              <w:rPr>
                <w:rFonts w:ascii="Arial" w:hAnsi="Arial" w:cs="Arial"/>
                <w:sz w:val="20"/>
                <w:szCs w:val="20"/>
              </w:rPr>
            </w:pPr>
            <w:r w:rsidRPr="00F33730">
              <w:rPr>
                <w:rFonts w:ascii="Arial" w:hAnsi="Arial" w:cs="Arial"/>
                <w:sz w:val="20"/>
                <w:szCs w:val="20"/>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трансграничную передачу персональных данных, а также осуществление любых иных действий с моими персональными данными, предусмотренных действующим законодательством Российской Федерации.</w:t>
            </w:r>
          </w:p>
          <w:p w:rsidR="008F01B5" w:rsidRPr="00F33730" w:rsidRDefault="008F01B5" w:rsidP="00B03D58">
            <w:pPr>
              <w:ind w:right="-58" w:firstLine="709"/>
              <w:jc w:val="both"/>
              <w:rPr>
                <w:rFonts w:ascii="Arial" w:hAnsi="Arial" w:cs="Arial"/>
                <w:sz w:val="20"/>
                <w:szCs w:val="20"/>
              </w:rPr>
            </w:pPr>
            <w:r w:rsidRPr="00F33730">
              <w:rPr>
                <w:rFonts w:ascii="Arial" w:hAnsi="Arial" w:cs="Arial"/>
                <w:sz w:val="20"/>
                <w:szCs w:val="20"/>
              </w:rPr>
              <w:t>Я проинформирован, что департамент образования и науки Тюменской области будет обрабатывать мои персональные данные как неавтоматизированным, так и автоматизированным способом обработки.</w:t>
            </w:r>
          </w:p>
          <w:p w:rsidR="008F01B5" w:rsidRPr="00F33730" w:rsidRDefault="008F01B5" w:rsidP="00B03D58">
            <w:pPr>
              <w:spacing w:before="60" w:after="60"/>
              <w:ind w:right="-58" w:firstLine="709"/>
              <w:jc w:val="both"/>
              <w:rPr>
                <w:rFonts w:ascii="Arial" w:hAnsi="Arial" w:cs="Arial"/>
                <w:sz w:val="20"/>
                <w:szCs w:val="20"/>
              </w:rPr>
            </w:pPr>
            <w:r w:rsidRPr="00F33730">
              <w:rPr>
                <w:rFonts w:ascii="Arial" w:hAnsi="Arial" w:cs="Arial"/>
                <w:sz w:val="20"/>
                <w:szCs w:val="20"/>
              </w:rPr>
              <w:t>Я подтверждаю, что, давая такое Согласие, я действую своей волей и в своих интересах.</w:t>
            </w:r>
          </w:p>
          <w:p w:rsidR="008F01B5" w:rsidRPr="00F33730" w:rsidRDefault="008F01B5" w:rsidP="00B03D58">
            <w:pPr>
              <w:shd w:val="clear" w:color="auto" w:fill="FFFFFF"/>
              <w:ind w:right="-58" w:firstLine="709"/>
              <w:jc w:val="both"/>
              <w:rPr>
                <w:rFonts w:ascii="Arial" w:hAnsi="Arial" w:cs="Arial"/>
                <w:sz w:val="20"/>
                <w:szCs w:val="20"/>
              </w:rPr>
            </w:pPr>
            <w:r w:rsidRPr="00F33730">
              <w:rPr>
                <w:rFonts w:ascii="Arial" w:hAnsi="Arial" w:cs="Arial"/>
                <w:sz w:val="20"/>
                <w:szCs w:val="20"/>
              </w:rPr>
              <w:t>Согласие вступает в силу со дня его подписания. Согласие может быть отозвано мною в любое время на основании моего письменного заявления.</w:t>
            </w:r>
          </w:p>
          <w:p w:rsidR="008F01B5" w:rsidRPr="00F33730" w:rsidRDefault="008F01B5" w:rsidP="00B03D58">
            <w:pPr>
              <w:widowControl w:val="0"/>
              <w:autoSpaceDE w:val="0"/>
              <w:autoSpaceDN w:val="0"/>
              <w:adjustRightInd w:val="0"/>
              <w:spacing w:line="360" w:lineRule="auto"/>
              <w:ind w:right="-58"/>
              <w:jc w:val="both"/>
              <w:rPr>
                <w:rFonts w:ascii="Arial" w:hAnsi="Arial" w:cs="Arial"/>
                <w:sz w:val="20"/>
                <w:szCs w:val="20"/>
              </w:rPr>
            </w:pPr>
            <w:r w:rsidRPr="00F33730">
              <w:rPr>
                <w:rFonts w:ascii="Arial" w:hAnsi="Arial" w:cs="Arial"/>
                <w:sz w:val="20"/>
                <w:szCs w:val="20"/>
              </w:rPr>
              <w:t xml:space="preserve">"___" _____________ 20___ г. </w:t>
            </w:r>
            <w:r w:rsidRPr="00F33730">
              <w:rPr>
                <w:rFonts w:ascii="Arial" w:hAnsi="Arial" w:cs="Arial"/>
                <w:sz w:val="20"/>
                <w:szCs w:val="20"/>
              </w:rPr>
              <w:tab/>
            </w:r>
            <w:r w:rsidRPr="00F33730">
              <w:rPr>
                <w:rFonts w:ascii="Arial" w:hAnsi="Arial" w:cs="Arial"/>
                <w:sz w:val="20"/>
                <w:szCs w:val="20"/>
              </w:rPr>
              <w:tab/>
            </w:r>
            <w:r w:rsidRPr="00F33730">
              <w:rPr>
                <w:rFonts w:ascii="Arial" w:hAnsi="Arial" w:cs="Arial"/>
                <w:sz w:val="20"/>
                <w:szCs w:val="20"/>
              </w:rPr>
              <w:tab/>
            </w:r>
            <w:r w:rsidRPr="00F33730">
              <w:rPr>
                <w:rFonts w:ascii="Arial" w:hAnsi="Arial" w:cs="Arial"/>
                <w:sz w:val="20"/>
                <w:szCs w:val="20"/>
              </w:rPr>
              <w:tab/>
            </w:r>
            <w:r w:rsidRPr="00F33730">
              <w:rPr>
                <w:rFonts w:ascii="Arial" w:hAnsi="Arial" w:cs="Arial"/>
                <w:sz w:val="20"/>
                <w:szCs w:val="20"/>
              </w:rPr>
              <w:tab/>
            </w:r>
            <w:r w:rsidRPr="00F33730">
              <w:rPr>
                <w:rFonts w:ascii="Arial" w:hAnsi="Arial" w:cs="Arial"/>
                <w:sz w:val="20"/>
                <w:szCs w:val="20"/>
              </w:rPr>
              <w:tab/>
            </w:r>
            <w:r w:rsidRPr="00F33730">
              <w:rPr>
                <w:rFonts w:ascii="Arial" w:hAnsi="Arial" w:cs="Arial"/>
                <w:sz w:val="20"/>
                <w:szCs w:val="20"/>
              </w:rPr>
              <w:tab/>
              <w:t>Подпись ______________</w:t>
            </w:r>
          </w:p>
          <w:p w:rsidR="008F01B5" w:rsidRDefault="008F01B5" w:rsidP="00B03D58">
            <w:pPr>
              <w:widowControl w:val="0"/>
              <w:autoSpaceDE w:val="0"/>
              <w:autoSpaceDN w:val="0"/>
              <w:adjustRightInd w:val="0"/>
              <w:ind w:right="-58"/>
              <w:jc w:val="right"/>
              <w:rPr>
                <w:rFonts w:ascii="Arial" w:hAnsi="Arial" w:cs="Arial"/>
                <w:sz w:val="20"/>
                <w:szCs w:val="20"/>
              </w:rPr>
            </w:pPr>
          </w:p>
          <w:p w:rsidR="008F01B5" w:rsidRPr="00F33730" w:rsidRDefault="008F01B5" w:rsidP="00B03D58">
            <w:pPr>
              <w:widowControl w:val="0"/>
              <w:autoSpaceDE w:val="0"/>
              <w:autoSpaceDN w:val="0"/>
              <w:adjustRightInd w:val="0"/>
              <w:ind w:right="-58"/>
              <w:jc w:val="right"/>
              <w:rPr>
                <w:rFonts w:ascii="Arial" w:hAnsi="Arial" w:cs="Arial"/>
                <w:sz w:val="20"/>
                <w:szCs w:val="20"/>
              </w:rPr>
            </w:pPr>
            <w:r w:rsidRPr="00F33730">
              <w:rPr>
                <w:rFonts w:ascii="Arial" w:hAnsi="Arial" w:cs="Arial"/>
                <w:sz w:val="20"/>
                <w:szCs w:val="20"/>
              </w:rPr>
              <w:t>Телефон дом._________________________</w:t>
            </w:r>
          </w:p>
          <w:p w:rsidR="008F01B5" w:rsidRPr="00F33730" w:rsidRDefault="008F01B5" w:rsidP="00B03D58">
            <w:pPr>
              <w:widowControl w:val="0"/>
              <w:autoSpaceDE w:val="0"/>
              <w:autoSpaceDN w:val="0"/>
              <w:adjustRightInd w:val="0"/>
              <w:spacing w:line="360" w:lineRule="auto"/>
              <w:ind w:right="-58"/>
              <w:jc w:val="right"/>
              <w:rPr>
                <w:rFonts w:ascii="Arial" w:hAnsi="Arial" w:cs="Arial"/>
                <w:sz w:val="20"/>
                <w:szCs w:val="20"/>
              </w:rPr>
            </w:pPr>
            <w:r w:rsidRPr="00F33730">
              <w:rPr>
                <w:rFonts w:ascii="Arial" w:hAnsi="Arial" w:cs="Arial"/>
                <w:sz w:val="20"/>
                <w:szCs w:val="20"/>
              </w:rPr>
              <w:t>Телефон раб._________________________</w:t>
            </w:r>
          </w:p>
        </w:tc>
      </w:tr>
    </w:tbl>
    <w:p w:rsidR="008F01B5" w:rsidRDefault="008F01B5"/>
    <w:sectPr w:rsidR="008F01B5" w:rsidSect="001F4D5E">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70B86"/>
    <w:rsid w:val="00002123"/>
    <w:rsid w:val="000026E7"/>
    <w:rsid w:val="0000317A"/>
    <w:rsid w:val="000033C8"/>
    <w:rsid w:val="00004457"/>
    <w:rsid w:val="00004A6D"/>
    <w:rsid w:val="00004E1A"/>
    <w:rsid w:val="00005D2C"/>
    <w:rsid w:val="00006B64"/>
    <w:rsid w:val="000117F5"/>
    <w:rsid w:val="00011C94"/>
    <w:rsid w:val="00011CE9"/>
    <w:rsid w:val="00014DAE"/>
    <w:rsid w:val="00015140"/>
    <w:rsid w:val="0001534B"/>
    <w:rsid w:val="00016A43"/>
    <w:rsid w:val="00016B18"/>
    <w:rsid w:val="000205F7"/>
    <w:rsid w:val="00020F32"/>
    <w:rsid w:val="00023EFC"/>
    <w:rsid w:val="00023F38"/>
    <w:rsid w:val="00025C27"/>
    <w:rsid w:val="00026CD6"/>
    <w:rsid w:val="00027B9E"/>
    <w:rsid w:val="00030374"/>
    <w:rsid w:val="000309FB"/>
    <w:rsid w:val="00031BBB"/>
    <w:rsid w:val="00031FD6"/>
    <w:rsid w:val="000327BE"/>
    <w:rsid w:val="000368A4"/>
    <w:rsid w:val="00040875"/>
    <w:rsid w:val="000415AB"/>
    <w:rsid w:val="00044DF9"/>
    <w:rsid w:val="00045766"/>
    <w:rsid w:val="00045BE0"/>
    <w:rsid w:val="00047A6A"/>
    <w:rsid w:val="000527BB"/>
    <w:rsid w:val="0005496B"/>
    <w:rsid w:val="00054B17"/>
    <w:rsid w:val="000565EE"/>
    <w:rsid w:val="00057FEF"/>
    <w:rsid w:val="00060D06"/>
    <w:rsid w:val="00064565"/>
    <w:rsid w:val="00066880"/>
    <w:rsid w:val="0007110D"/>
    <w:rsid w:val="00072143"/>
    <w:rsid w:val="00072FC1"/>
    <w:rsid w:val="000737B0"/>
    <w:rsid w:val="00074A8A"/>
    <w:rsid w:val="00075D24"/>
    <w:rsid w:val="000767C2"/>
    <w:rsid w:val="00077345"/>
    <w:rsid w:val="00080DF1"/>
    <w:rsid w:val="0008104A"/>
    <w:rsid w:val="00081200"/>
    <w:rsid w:val="000837C5"/>
    <w:rsid w:val="000860F3"/>
    <w:rsid w:val="000866D7"/>
    <w:rsid w:val="00086C26"/>
    <w:rsid w:val="00091DBA"/>
    <w:rsid w:val="00092431"/>
    <w:rsid w:val="00092E50"/>
    <w:rsid w:val="00093CAF"/>
    <w:rsid w:val="0009431E"/>
    <w:rsid w:val="00094E41"/>
    <w:rsid w:val="0009542C"/>
    <w:rsid w:val="00095487"/>
    <w:rsid w:val="00096462"/>
    <w:rsid w:val="0009797E"/>
    <w:rsid w:val="00097BD0"/>
    <w:rsid w:val="000A005A"/>
    <w:rsid w:val="000A15D3"/>
    <w:rsid w:val="000A2A9B"/>
    <w:rsid w:val="000A52FE"/>
    <w:rsid w:val="000A54C8"/>
    <w:rsid w:val="000A7269"/>
    <w:rsid w:val="000A76BE"/>
    <w:rsid w:val="000B018D"/>
    <w:rsid w:val="000B01D5"/>
    <w:rsid w:val="000B0B21"/>
    <w:rsid w:val="000B241D"/>
    <w:rsid w:val="000B7A51"/>
    <w:rsid w:val="000C1821"/>
    <w:rsid w:val="000C2161"/>
    <w:rsid w:val="000C3D16"/>
    <w:rsid w:val="000C3D82"/>
    <w:rsid w:val="000C5DF8"/>
    <w:rsid w:val="000C7FF3"/>
    <w:rsid w:val="000D0E8A"/>
    <w:rsid w:val="000D20DC"/>
    <w:rsid w:val="000D2469"/>
    <w:rsid w:val="000D25DA"/>
    <w:rsid w:val="000D3C2B"/>
    <w:rsid w:val="000D3F1E"/>
    <w:rsid w:val="000D4A47"/>
    <w:rsid w:val="000D5107"/>
    <w:rsid w:val="000D5265"/>
    <w:rsid w:val="000D5526"/>
    <w:rsid w:val="000D5CF9"/>
    <w:rsid w:val="000D6018"/>
    <w:rsid w:val="000E03E5"/>
    <w:rsid w:val="000E0471"/>
    <w:rsid w:val="000E0ED0"/>
    <w:rsid w:val="000E302E"/>
    <w:rsid w:val="000E4B76"/>
    <w:rsid w:val="000E4E65"/>
    <w:rsid w:val="000F02AD"/>
    <w:rsid w:val="000F297A"/>
    <w:rsid w:val="000F328D"/>
    <w:rsid w:val="000F3BED"/>
    <w:rsid w:val="000F4249"/>
    <w:rsid w:val="000F49FC"/>
    <w:rsid w:val="000F7212"/>
    <w:rsid w:val="000F742D"/>
    <w:rsid w:val="0010026E"/>
    <w:rsid w:val="00100D8B"/>
    <w:rsid w:val="00101F3E"/>
    <w:rsid w:val="00104ED9"/>
    <w:rsid w:val="00106E67"/>
    <w:rsid w:val="00107A34"/>
    <w:rsid w:val="00110199"/>
    <w:rsid w:val="00110AB5"/>
    <w:rsid w:val="00112B9B"/>
    <w:rsid w:val="00113A01"/>
    <w:rsid w:val="0011468D"/>
    <w:rsid w:val="001160BB"/>
    <w:rsid w:val="001179BD"/>
    <w:rsid w:val="00121373"/>
    <w:rsid w:val="00121639"/>
    <w:rsid w:val="00124233"/>
    <w:rsid w:val="00124F5E"/>
    <w:rsid w:val="00125F0E"/>
    <w:rsid w:val="00126BF7"/>
    <w:rsid w:val="00126EC8"/>
    <w:rsid w:val="00127BE7"/>
    <w:rsid w:val="0013061A"/>
    <w:rsid w:val="00130A08"/>
    <w:rsid w:val="00130EE1"/>
    <w:rsid w:val="0013314A"/>
    <w:rsid w:val="00133FD9"/>
    <w:rsid w:val="00135BB2"/>
    <w:rsid w:val="00136B23"/>
    <w:rsid w:val="00140EE2"/>
    <w:rsid w:val="001418E5"/>
    <w:rsid w:val="00141E09"/>
    <w:rsid w:val="00144AFB"/>
    <w:rsid w:val="001451B2"/>
    <w:rsid w:val="00147374"/>
    <w:rsid w:val="00150472"/>
    <w:rsid w:val="00150BEA"/>
    <w:rsid w:val="00151015"/>
    <w:rsid w:val="00151CAA"/>
    <w:rsid w:val="00151E06"/>
    <w:rsid w:val="0015270E"/>
    <w:rsid w:val="00152971"/>
    <w:rsid w:val="00153A4A"/>
    <w:rsid w:val="00153B68"/>
    <w:rsid w:val="00153DB4"/>
    <w:rsid w:val="00153E53"/>
    <w:rsid w:val="00154BEA"/>
    <w:rsid w:val="00155967"/>
    <w:rsid w:val="001619E8"/>
    <w:rsid w:val="00161C6B"/>
    <w:rsid w:val="001627D2"/>
    <w:rsid w:val="001644B6"/>
    <w:rsid w:val="001646CA"/>
    <w:rsid w:val="00166E8D"/>
    <w:rsid w:val="00167480"/>
    <w:rsid w:val="00167E55"/>
    <w:rsid w:val="00170092"/>
    <w:rsid w:val="00170D2B"/>
    <w:rsid w:val="00170E8A"/>
    <w:rsid w:val="00171C9E"/>
    <w:rsid w:val="00174851"/>
    <w:rsid w:val="0017620B"/>
    <w:rsid w:val="00176B93"/>
    <w:rsid w:val="001770B7"/>
    <w:rsid w:val="00183F74"/>
    <w:rsid w:val="001847D0"/>
    <w:rsid w:val="001905DE"/>
    <w:rsid w:val="0019147A"/>
    <w:rsid w:val="00191817"/>
    <w:rsid w:val="00191DCD"/>
    <w:rsid w:val="00192218"/>
    <w:rsid w:val="00192784"/>
    <w:rsid w:val="001935B0"/>
    <w:rsid w:val="0019464E"/>
    <w:rsid w:val="00195B72"/>
    <w:rsid w:val="00195E50"/>
    <w:rsid w:val="00197227"/>
    <w:rsid w:val="001975BF"/>
    <w:rsid w:val="001A2746"/>
    <w:rsid w:val="001A4C00"/>
    <w:rsid w:val="001A6844"/>
    <w:rsid w:val="001B17FE"/>
    <w:rsid w:val="001B220E"/>
    <w:rsid w:val="001B2319"/>
    <w:rsid w:val="001B3A22"/>
    <w:rsid w:val="001B4DD5"/>
    <w:rsid w:val="001B6084"/>
    <w:rsid w:val="001C447B"/>
    <w:rsid w:val="001C4B61"/>
    <w:rsid w:val="001C6DD6"/>
    <w:rsid w:val="001C74FC"/>
    <w:rsid w:val="001D0C99"/>
    <w:rsid w:val="001D1E35"/>
    <w:rsid w:val="001D2FA9"/>
    <w:rsid w:val="001D6D91"/>
    <w:rsid w:val="001D7D79"/>
    <w:rsid w:val="001E08EC"/>
    <w:rsid w:val="001E1621"/>
    <w:rsid w:val="001E17DD"/>
    <w:rsid w:val="001E20E5"/>
    <w:rsid w:val="001E2E5A"/>
    <w:rsid w:val="001E64AF"/>
    <w:rsid w:val="001E64F0"/>
    <w:rsid w:val="001E7AC0"/>
    <w:rsid w:val="001F12D4"/>
    <w:rsid w:val="001F30B5"/>
    <w:rsid w:val="001F3124"/>
    <w:rsid w:val="001F31C0"/>
    <w:rsid w:val="001F4D5E"/>
    <w:rsid w:val="001F53B8"/>
    <w:rsid w:val="001F7D81"/>
    <w:rsid w:val="00201917"/>
    <w:rsid w:val="002020AB"/>
    <w:rsid w:val="0020274E"/>
    <w:rsid w:val="00203AA1"/>
    <w:rsid w:val="00203D64"/>
    <w:rsid w:val="00210028"/>
    <w:rsid w:val="0021274A"/>
    <w:rsid w:val="00213325"/>
    <w:rsid w:val="002156CF"/>
    <w:rsid w:val="002159B0"/>
    <w:rsid w:val="0021621D"/>
    <w:rsid w:val="00220107"/>
    <w:rsid w:val="0022186E"/>
    <w:rsid w:val="00221B10"/>
    <w:rsid w:val="00221C96"/>
    <w:rsid w:val="00222FCA"/>
    <w:rsid w:val="00224BE6"/>
    <w:rsid w:val="00225060"/>
    <w:rsid w:val="0023067F"/>
    <w:rsid w:val="00231301"/>
    <w:rsid w:val="00231303"/>
    <w:rsid w:val="00233B48"/>
    <w:rsid w:val="00234F95"/>
    <w:rsid w:val="00236DB8"/>
    <w:rsid w:val="002371FB"/>
    <w:rsid w:val="00237F12"/>
    <w:rsid w:val="00240C29"/>
    <w:rsid w:val="002417B8"/>
    <w:rsid w:val="0024348D"/>
    <w:rsid w:val="0024527A"/>
    <w:rsid w:val="00250518"/>
    <w:rsid w:val="00251046"/>
    <w:rsid w:val="00252F37"/>
    <w:rsid w:val="0025316C"/>
    <w:rsid w:val="002553BD"/>
    <w:rsid w:val="00255B4A"/>
    <w:rsid w:val="00260699"/>
    <w:rsid w:val="002614A7"/>
    <w:rsid w:val="00261F60"/>
    <w:rsid w:val="00262564"/>
    <w:rsid w:val="00264163"/>
    <w:rsid w:val="00264280"/>
    <w:rsid w:val="00264DCB"/>
    <w:rsid w:val="00265A76"/>
    <w:rsid w:val="00266370"/>
    <w:rsid w:val="00266DED"/>
    <w:rsid w:val="002675DC"/>
    <w:rsid w:val="002701DF"/>
    <w:rsid w:val="00270906"/>
    <w:rsid w:val="00270B29"/>
    <w:rsid w:val="002713C1"/>
    <w:rsid w:val="002715F2"/>
    <w:rsid w:val="00271B49"/>
    <w:rsid w:val="00272312"/>
    <w:rsid w:val="00272959"/>
    <w:rsid w:val="0027411E"/>
    <w:rsid w:val="0027473F"/>
    <w:rsid w:val="002750DD"/>
    <w:rsid w:val="00276087"/>
    <w:rsid w:val="0027645D"/>
    <w:rsid w:val="00276CF8"/>
    <w:rsid w:val="00277781"/>
    <w:rsid w:val="00277ED4"/>
    <w:rsid w:val="00281195"/>
    <w:rsid w:val="0028160C"/>
    <w:rsid w:val="00281AE5"/>
    <w:rsid w:val="00283D40"/>
    <w:rsid w:val="00283F98"/>
    <w:rsid w:val="00291054"/>
    <w:rsid w:val="00292F12"/>
    <w:rsid w:val="00293FA4"/>
    <w:rsid w:val="0029402A"/>
    <w:rsid w:val="00294319"/>
    <w:rsid w:val="002A1DE6"/>
    <w:rsid w:val="002A2833"/>
    <w:rsid w:val="002A304A"/>
    <w:rsid w:val="002A33B6"/>
    <w:rsid w:val="002A3587"/>
    <w:rsid w:val="002A35AB"/>
    <w:rsid w:val="002A472F"/>
    <w:rsid w:val="002A5D94"/>
    <w:rsid w:val="002A5E8C"/>
    <w:rsid w:val="002A62A1"/>
    <w:rsid w:val="002A6905"/>
    <w:rsid w:val="002B1ECE"/>
    <w:rsid w:val="002B295D"/>
    <w:rsid w:val="002B3FDE"/>
    <w:rsid w:val="002B4A73"/>
    <w:rsid w:val="002B5513"/>
    <w:rsid w:val="002B6523"/>
    <w:rsid w:val="002B67B7"/>
    <w:rsid w:val="002B768F"/>
    <w:rsid w:val="002B7744"/>
    <w:rsid w:val="002B7F07"/>
    <w:rsid w:val="002C0B2C"/>
    <w:rsid w:val="002C491B"/>
    <w:rsid w:val="002C4A1B"/>
    <w:rsid w:val="002C7448"/>
    <w:rsid w:val="002C7EA8"/>
    <w:rsid w:val="002D21C3"/>
    <w:rsid w:val="002D2CB6"/>
    <w:rsid w:val="002D46DC"/>
    <w:rsid w:val="002D5D7C"/>
    <w:rsid w:val="002D75D9"/>
    <w:rsid w:val="002E08E9"/>
    <w:rsid w:val="002E0B9C"/>
    <w:rsid w:val="002E0BC8"/>
    <w:rsid w:val="002E2179"/>
    <w:rsid w:val="002E29D0"/>
    <w:rsid w:val="002E37D2"/>
    <w:rsid w:val="002E7550"/>
    <w:rsid w:val="002F073F"/>
    <w:rsid w:val="002F0A22"/>
    <w:rsid w:val="002F0ED5"/>
    <w:rsid w:val="002F1CFD"/>
    <w:rsid w:val="002F3296"/>
    <w:rsid w:val="002F376F"/>
    <w:rsid w:val="002F38CF"/>
    <w:rsid w:val="002F4627"/>
    <w:rsid w:val="002F4D03"/>
    <w:rsid w:val="002F6010"/>
    <w:rsid w:val="002F6452"/>
    <w:rsid w:val="002F64FB"/>
    <w:rsid w:val="002F6D03"/>
    <w:rsid w:val="002F7290"/>
    <w:rsid w:val="002F7FBF"/>
    <w:rsid w:val="00301D4E"/>
    <w:rsid w:val="0030200D"/>
    <w:rsid w:val="00302537"/>
    <w:rsid w:val="003035B2"/>
    <w:rsid w:val="00306115"/>
    <w:rsid w:val="00306995"/>
    <w:rsid w:val="00307002"/>
    <w:rsid w:val="00307BB4"/>
    <w:rsid w:val="00310167"/>
    <w:rsid w:val="00311498"/>
    <w:rsid w:val="00311C2E"/>
    <w:rsid w:val="0031299D"/>
    <w:rsid w:val="00314E5C"/>
    <w:rsid w:val="003158F2"/>
    <w:rsid w:val="00316792"/>
    <w:rsid w:val="00317575"/>
    <w:rsid w:val="00317F80"/>
    <w:rsid w:val="003219F2"/>
    <w:rsid w:val="003242A9"/>
    <w:rsid w:val="003248B3"/>
    <w:rsid w:val="003276CC"/>
    <w:rsid w:val="003301CD"/>
    <w:rsid w:val="003326C0"/>
    <w:rsid w:val="003331D6"/>
    <w:rsid w:val="00333435"/>
    <w:rsid w:val="003338A4"/>
    <w:rsid w:val="00333940"/>
    <w:rsid w:val="00334CF0"/>
    <w:rsid w:val="0033577B"/>
    <w:rsid w:val="00336403"/>
    <w:rsid w:val="00337894"/>
    <w:rsid w:val="00340301"/>
    <w:rsid w:val="00342862"/>
    <w:rsid w:val="003438A4"/>
    <w:rsid w:val="00343972"/>
    <w:rsid w:val="003454AC"/>
    <w:rsid w:val="003460A0"/>
    <w:rsid w:val="003460ED"/>
    <w:rsid w:val="003477B7"/>
    <w:rsid w:val="00347A84"/>
    <w:rsid w:val="00350175"/>
    <w:rsid w:val="003515B2"/>
    <w:rsid w:val="00354E9F"/>
    <w:rsid w:val="00361DFD"/>
    <w:rsid w:val="0036230F"/>
    <w:rsid w:val="003631FF"/>
    <w:rsid w:val="00364087"/>
    <w:rsid w:val="003653A1"/>
    <w:rsid w:val="00365769"/>
    <w:rsid w:val="0036589A"/>
    <w:rsid w:val="00366316"/>
    <w:rsid w:val="00370806"/>
    <w:rsid w:val="003721BA"/>
    <w:rsid w:val="00372A51"/>
    <w:rsid w:val="00372BFE"/>
    <w:rsid w:val="00372E7A"/>
    <w:rsid w:val="003734E7"/>
    <w:rsid w:val="00374B40"/>
    <w:rsid w:val="00376123"/>
    <w:rsid w:val="00376EA1"/>
    <w:rsid w:val="003801F5"/>
    <w:rsid w:val="00383457"/>
    <w:rsid w:val="0038379F"/>
    <w:rsid w:val="00385B7A"/>
    <w:rsid w:val="00385FA0"/>
    <w:rsid w:val="00386173"/>
    <w:rsid w:val="003910D7"/>
    <w:rsid w:val="00392DB0"/>
    <w:rsid w:val="00393C76"/>
    <w:rsid w:val="0039595B"/>
    <w:rsid w:val="00395D7E"/>
    <w:rsid w:val="00396BE4"/>
    <w:rsid w:val="0039752E"/>
    <w:rsid w:val="00397E1D"/>
    <w:rsid w:val="003A1C7A"/>
    <w:rsid w:val="003A32D9"/>
    <w:rsid w:val="003A3A49"/>
    <w:rsid w:val="003A44D4"/>
    <w:rsid w:val="003A4B14"/>
    <w:rsid w:val="003A61D0"/>
    <w:rsid w:val="003A7094"/>
    <w:rsid w:val="003A7A35"/>
    <w:rsid w:val="003B1E25"/>
    <w:rsid w:val="003B276F"/>
    <w:rsid w:val="003B6894"/>
    <w:rsid w:val="003B6DF2"/>
    <w:rsid w:val="003B7FE0"/>
    <w:rsid w:val="003C1A6A"/>
    <w:rsid w:val="003C2788"/>
    <w:rsid w:val="003C4AC0"/>
    <w:rsid w:val="003C5E10"/>
    <w:rsid w:val="003C646D"/>
    <w:rsid w:val="003C675D"/>
    <w:rsid w:val="003D0CAC"/>
    <w:rsid w:val="003D1885"/>
    <w:rsid w:val="003D3F47"/>
    <w:rsid w:val="003D4679"/>
    <w:rsid w:val="003D61B4"/>
    <w:rsid w:val="003E0435"/>
    <w:rsid w:val="003E3B00"/>
    <w:rsid w:val="003E3CA0"/>
    <w:rsid w:val="003E3D73"/>
    <w:rsid w:val="003E44B5"/>
    <w:rsid w:val="003E4AD1"/>
    <w:rsid w:val="003E5139"/>
    <w:rsid w:val="003E748B"/>
    <w:rsid w:val="003E7D81"/>
    <w:rsid w:val="003F3C74"/>
    <w:rsid w:val="003F40C2"/>
    <w:rsid w:val="003F49AF"/>
    <w:rsid w:val="003F62D1"/>
    <w:rsid w:val="003F63F7"/>
    <w:rsid w:val="003F672F"/>
    <w:rsid w:val="003F7E23"/>
    <w:rsid w:val="00400F78"/>
    <w:rsid w:val="00401E99"/>
    <w:rsid w:val="004027E2"/>
    <w:rsid w:val="00402DBD"/>
    <w:rsid w:val="00403C34"/>
    <w:rsid w:val="0040429B"/>
    <w:rsid w:val="00404920"/>
    <w:rsid w:val="00411DAA"/>
    <w:rsid w:val="00412865"/>
    <w:rsid w:val="00412937"/>
    <w:rsid w:val="004148EC"/>
    <w:rsid w:val="004155CE"/>
    <w:rsid w:val="00416A6C"/>
    <w:rsid w:val="00417300"/>
    <w:rsid w:val="00417ADE"/>
    <w:rsid w:val="00424F5B"/>
    <w:rsid w:val="004259E1"/>
    <w:rsid w:val="00426863"/>
    <w:rsid w:val="00427BF0"/>
    <w:rsid w:val="00431391"/>
    <w:rsid w:val="00431909"/>
    <w:rsid w:val="00432397"/>
    <w:rsid w:val="00433927"/>
    <w:rsid w:val="004343D2"/>
    <w:rsid w:val="00435F60"/>
    <w:rsid w:val="00436100"/>
    <w:rsid w:val="004362CB"/>
    <w:rsid w:val="004377C9"/>
    <w:rsid w:val="00441A95"/>
    <w:rsid w:val="00441E3D"/>
    <w:rsid w:val="0044265C"/>
    <w:rsid w:val="004427CD"/>
    <w:rsid w:val="004452AA"/>
    <w:rsid w:val="00445D17"/>
    <w:rsid w:val="00447059"/>
    <w:rsid w:val="00447901"/>
    <w:rsid w:val="004510F6"/>
    <w:rsid w:val="0045435F"/>
    <w:rsid w:val="0046070D"/>
    <w:rsid w:val="00461112"/>
    <w:rsid w:val="004615FB"/>
    <w:rsid w:val="00463761"/>
    <w:rsid w:val="004641A3"/>
    <w:rsid w:val="00464368"/>
    <w:rsid w:val="00464CF4"/>
    <w:rsid w:val="00465630"/>
    <w:rsid w:val="00465809"/>
    <w:rsid w:val="00465CAC"/>
    <w:rsid w:val="004661CB"/>
    <w:rsid w:val="00466BCE"/>
    <w:rsid w:val="00471C67"/>
    <w:rsid w:val="00472209"/>
    <w:rsid w:val="00472BFB"/>
    <w:rsid w:val="00473648"/>
    <w:rsid w:val="00473F42"/>
    <w:rsid w:val="004746F9"/>
    <w:rsid w:val="0047530D"/>
    <w:rsid w:val="00475792"/>
    <w:rsid w:val="004763CB"/>
    <w:rsid w:val="00476772"/>
    <w:rsid w:val="004804DA"/>
    <w:rsid w:val="004810BC"/>
    <w:rsid w:val="0048394E"/>
    <w:rsid w:val="00484BAA"/>
    <w:rsid w:val="0048522E"/>
    <w:rsid w:val="0048533F"/>
    <w:rsid w:val="00486642"/>
    <w:rsid w:val="00487C12"/>
    <w:rsid w:val="00487EFB"/>
    <w:rsid w:val="00492858"/>
    <w:rsid w:val="004932D0"/>
    <w:rsid w:val="00493CD9"/>
    <w:rsid w:val="004A341D"/>
    <w:rsid w:val="004A367D"/>
    <w:rsid w:val="004A528A"/>
    <w:rsid w:val="004A5896"/>
    <w:rsid w:val="004B0890"/>
    <w:rsid w:val="004B255A"/>
    <w:rsid w:val="004B289A"/>
    <w:rsid w:val="004B2BBD"/>
    <w:rsid w:val="004B347C"/>
    <w:rsid w:val="004B4255"/>
    <w:rsid w:val="004B4672"/>
    <w:rsid w:val="004B7B33"/>
    <w:rsid w:val="004C1023"/>
    <w:rsid w:val="004C1B34"/>
    <w:rsid w:val="004C26E8"/>
    <w:rsid w:val="004C27D0"/>
    <w:rsid w:val="004C443C"/>
    <w:rsid w:val="004C6FAC"/>
    <w:rsid w:val="004C78EC"/>
    <w:rsid w:val="004D01EF"/>
    <w:rsid w:val="004D0F71"/>
    <w:rsid w:val="004D14FC"/>
    <w:rsid w:val="004D1B88"/>
    <w:rsid w:val="004D31B2"/>
    <w:rsid w:val="004D3244"/>
    <w:rsid w:val="004D49F0"/>
    <w:rsid w:val="004D507E"/>
    <w:rsid w:val="004D5E56"/>
    <w:rsid w:val="004E0068"/>
    <w:rsid w:val="004E0CE0"/>
    <w:rsid w:val="004E4952"/>
    <w:rsid w:val="004E50F4"/>
    <w:rsid w:val="004E79BA"/>
    <w:rsid w:val="004F3B13"/>
    <w:rsid w:val="004F4B37"/>
    <w:rsid w:val="004F57DA"/>
    <w:rsid w:val="004F5CAB"/>
    <w:rsid w:val="004F670A"/>
    <w:rsid w:val="004F7C5C"/>
    <w:rsid w:val="005001CD"/>
    <w:rsid w:val="00500392"/>
    <w:rsid w:val="00500C46"/>
    <w:rsid w:val="005036D8"/>
    <w:rsid w:val="00503BB2"/>
    <w:rsid w:val="005042AE"/>
    <w:rsid w:val="0050623A"/>
    <w:rsid w:val="005118D3"/>
    <w:rsid w:val="00512768"/>
    <w:rsid w:val="00513482"/>
    <w:rsid w:val="0051446C"/>
    <w:rsid w:val="005159F5"/>
    <w:rsid w:val="00516526"/>
    <w:rsid w:val="005177B9"/>
    <w:rsid w:val="00517A37"/>
    <w:rsid w:val="00517A4C"/>
    <w:rsid w:val="00517B04"/>
    <w:rsid w:val="00517CA2"/>
    <w:rsid w:val="00517E68"/>
    <w:rsid w:val="00521A79"/>
    <w:rsid w:val="005224F9"/>
    <w:rsid w:val="00522F21"/>
    <w:rsid w:val="00523053"/>
    <w:rsid w:val="00523578"/>
    <w:rsid w:val="00523F18"/>
    <w:rsid w:val="005242A7"/>
    <w:rsid w:val="00524BD0"/>
    <w:rsid w:val="0052566B"/>
    <w:rsid w:val="005261D9"/>
    <w:rsid w:val="005303CD"/>
    <w:rsid w:val="00533859"/>
    <w:rsid w:val="00533D5F"/>
    <w:rsid w:val="005341D9"/>
    <w:rsid w:val="005346F0"/>
    <w:rsid w:val="005347EB"/>
    <w:rsid w:val="00534D85"/>
    <w:rsid w:val="00535F22"/>
    <w:rsid w:val="00536D48"/>
    <w:rsid w:val="005372E9"/>
    <w:rsid w:val="005404D9"/>
    <w:rsid w:val="005416B9"/>
    <w:rsid w:val="0054412E"/>
    <w:rsid w:val="0054732B"/>
    <w:rsid w:val="005509CA"/>
    <w:rsid w:val="005527D4"/>
    <w:rsid w:val="00554407"/>
    <w:rsid w:val="00554BB1"/>
    <w:rsid w:val="00554CE3"/>
    <w:rsid w:val="00556D9B"/>
    <w:rsid w:val="00556E7B"/>
    <w:rsid w:val="00560AA3"/>
    <w:rsid w:val="005615E1"/>
    <w:rsid w:val="00563BAD"/>
    <w:rsid w:val="00564420"/>
    <w:rsid w:val="00564F78"/>
    <w:rsid w:val="005661D6"/>
    <w:rsid w:val="005702F1"/>
    <w:rsid w:val="00572CE5"/>
    <w:rsid w:val="00572EC7"/>
    <w:rsid w:val="00573AF8"/>
    <w:rsid w:val="005775AC"/>
    <w:rsid w:val="005805C8"/>
    <w:rsid w:val="00580C07"/>
    <w:rsid w:val="00580F5F"/>
    <w:rsid w:val="0058115E"/>
    <w:rsid w:val="00582181"/>
    <w:rsid w:val="0058247F"/>
    <w:rsid w:val="00582B6C"/>
    <w:rsid w:val="005844CA"/>
    <w:rsid w:val="00585256"/>
    <w:rsid w:val="0058528C"/>
    <w:rsid w:val="00585B7A"/>
    <w:rsid w:val="00587BF2"/>
    <w:rsid w:val="00587FB7"/>
    <w:rsid w:val="005915FF"/>
    <w:rsid w:val="00591DD4"/>
    <w:rsid w:val="0059373A"/>
    <w:rsid w:val="00593BCE"/>
    <w:rsid w:val="005948A8"/>
    <w:rsid w:val="00594D01"/>
    <w:rsid w:val="00596790"/>
    <w:rsid w:val="00597681"/>
    <w:rsid w:val="00597B9F"/>
    <w:rsid w:val="00597DD9"/>
    <w:rsid w:val="005A36D5"/>
    <w:rsid w:val="005A44B5"/>
    <w:rsid w:val="005A5C53"/>
    <w:rsid w:val="005A7125"/>
    <w:rsid w:val="005B16B8"/>
    <w:rsid w:val="005B18E7"/>
    <w:rsid w:val="005B3AB9"/>
    <w:rsid w:val="005B3AF7"/>
    <w:rsid w:val="005B42B4"/>
    <w:rsid w:val="005B54EC"/>
    <w:rsid w:val="005B7866"/>
    <w:rsid w:val="005C0A6E"/>
    <w:rsid w:val="005C2AF5"/>
    <w:rsid w:val="005C338E"/>
    <w:rsid w:val="005C3AE7"/>
    <w:rsid w:val="005C3FA6"/>
    <w:rsid w:val="005C44B2"/>
    <w:rsid w:val="005C4BD8"/>
    <w:rsid w:val="005C4C95"/>
    <w:rsid w:val="005C545B"/>
    <w:rsid w:val="005C7BAC"/>
    <w:rsid w:val="005C7E98"/>
    <w:rsid w:val="005D024F"/>
    <w:rsid w:val="005D54E9"/>
    <w:rsid w:val="005D5957"/>
    <w:rsid w:val="005D7356"/>
    <w:rsid w:val="005D746D"/>
    <w:rsid w:val="005D7932"/>
    <w:rsid w:val="005E25BD"/>
    <w:rsid w:val="005E3BC4"/>
    <w:rsid w:val="005E5ABB"/>
    <w:rsid w:val="005E7E6B"/>
    <w:rsid w:val="005F071C"/>
    <w:rsid w:val="005F22D0"/>
    <w:rsid w:val="005F2F1F"/>
    <w:rsid w:val="005F3159"/>
    <w:rsid w:val="005F4251"/>
    <w:rsid w:val="005F6D49"/>
    <w:rsid w:val="006014D9"/>
    <w:rsid w:val="00603A91"/>
    <w:rsid w:val="00603F8F"/>
    <w:rsid w:val="00604BA7"/>
    <w:rsid w:val="006063CE"/>
    <w:rsid w:val="00607DC9"/>
    <w:rsid w:val="00610626"/>
    <w:rsid w:val="00614DA6"/>
    <w:rsid w:val="0061535C"/>
    <w:rsid w:val="00615520"/>
    <w:rsid w:val="006158E5"/>
    <w:rsid w:val="00616510"/>
    <w:rsid w:val="00620DA9"/>
    <w:rsid w:val="00621089"/>
    <w:rsid w:val="00622FB3"/>
    <w:rsid w:val="006241D1"/>
    <w:rsid w:val="00624C32"/>
    <w:rsid w:val="0062608A"/>
    <w:rsid w:val="00626E9B"/>
    <w:rsid w:val="00627386"/>
    <w:rsid w:val="00627C93"/>
    <w:rsid w:val="0063329D"/>
    <w:rsid w:val="0063337C"/>
    <w:rsid w:val="00634C1E"/>
    <w:rsid w:val="006350ED"/>
    <w:rsid w:val="00637B73"/>
    <w:rsid w:val="006448DC"/>
    <w:rsid w:val="006462FB"/>
    <w:rsid w:val="00646388"/>
    <w:rsid w:val="00646DCE"/>
    <w:rsid w:val="0064726B"/>
    <w:rsid w:val="006474A5"/>
    <w:rsid w:val="006544CB"/>
    <w:rsid w:val="00655437"/>
    <w:rsid w:val="006577D7"/>
    <w:rsid w:val="00657D6B"/>
    <w:rsid w:val="00660B4F"/>
    <w:rsid w:val="00660DAC"/>
    <w:rsid w:val="00661848"/>
    <w:rsid w:val="00662636"/>
    <w:rsid w:val="00663D61"/>
    <w:rsid w:val="00664632"/>
    <w:rsid w:val="00664989"/>
    <w:rsid w:val="00664F84"/>
    <w:rsid w:val="006653E4"/>
    <w:rsid w:val="00665ECA"/>
    <w:rsid w:val="00666747"/>
    <w:rsid w:val="006674E5"/>
    <w:rsid w:val="00671FB7"/>
    <w:rsid w:val="0067347A"/>
    <w:rsid w:val="00673F50"/>
    <w:rsid w:val="00676A8C"/>
    <w:rsid w:val="00676C68"/>
    <w:rsid w:val="00677AE1"/>
    <w:rsid w:val="00680A2F"/>
    <w:rsid w:val="00680E7E"/>
    <w:rsid w:val="0068159C"/>
    <w:rsid w:val="00681FFF"/>
    <w:rsid w:val="00683D79"/>
    <w:rsid w:val="00683DED"/>
    <w:rsid w:val="00685819"/>
    <w:rsid w:val="00685982"/>
    <w:rsid w:val="006866E2"/>
    <w:rsid w:val="00687D2A"/>
    <w:rsid w:val="00691E04"/>
    <w:rsid w:val="006922D6"/>
    <w:rsid w:val="006940C8"/>
    <w:rsid w:val="006940F4"/>
    <w:rsid w:val="00694F88"/>
    <w:rsid w:val="00697A2A"/>
    <w:rsid w:val="006A1921"/>
    <w:rsid w:val="006A2850"/>
    <w:rsid w:val="006A4FC2"/>
    <w:rsid w:val="006A65D7"/>
    <w:rsid w:val="006B0341"/>
    <w:rsid w:val="006B2121"/>
    <w:rsid w:val="006B6989"/>
    <w:rsid w:val="006B7ADB"/>
    <w:rsid w:val="006B7FEC"/>
    <w:rsid w:val="006C0B6B"/>
    <w:rsid w:val="006C3876"/>
    <w:rsid w:val="006C445C"/>
    <w:rsid w:val="006C7260"/>
    <w:rsid w:val="006C7B9D"/>
    <w:rsid w:val="006C7C21"/>
    <w:rsid w:val="006D01EB"/>
    <w:rsid w:val="006D1353"/>
    <w:rsid w:val="006D1C70"/>
    <w:rsid w:val="006D2472"/>
    <w:rsid w:val="006D5A9B"/>
    <w:rsid w:val="006D630B"/>
    <w:rsid w:val="006E0A98"/>
    <w:rsid w:val="006E1577"/>
    <w:rsid w:val="006E41A4"/>
    <w:rsid w:val="006E5F92"/>
    <w:rsid w:val="006F1904"/>
    <w:rsid w:val="006F7882"/>
    <w:rsid w:val="00700562"/>
    <w:rsid w:val="00700A64"/>
    <w:rsid w:val="00700D8C"/>
    <w:rsid w:val="007014A9"/>
    <w:rsid w:val="00702563"/>
    <w:rsid w:val="00703DD9"/>
    <w:rsid w:val="00705D6C"/>
    <w:rsid w:val="0071338C"/>
    <w:rsid w:val="0071361A"/>
    <w:rsid w:val="007142A8"/>
    <w:rsid w:val="0071445E"/>
    <w:rsid w:val="007156C1"/>
    <w:rsid w:val="00715CEC"/>
    <w:rsid w:val="0071710D"/>
    <w:rsid w:val="0072060D"/>
    <w:rsid w:val="007251F3"/>
    <w:rsid w:val="007305C1"/>
    <w:rsid w:val="00730600"/>
    <w:rsid w:val="0073066A"/>
    <w:rsid w:val="0073068E"/>
    <w:rsid w:val="007323BB"/>
    <w:rsid w:val="0073350E"/>
    <w:rsid w:val="00735699"/>
    <w:rsid w:val="00736F7A"/>
    <w:rsid w:val="00737244"/>
    <w:rsid w:val="00737B3D"/>
    <w:rsid w:val="00746F09"/>
    <w:rsid w:val="0075042A"/>
    <w:rsid w:val="00754CAA"/>
    <w:rsid w:val="00756968"/>
    <w:rsid w:val="00756D8E"/>
    <w:rsid w:val="0075737C"/>
    <w:rsid w:val="007601AF"/>
    <w:rsid w:val="00760353"/>
    <w:rsid w:val="0076152F"/>
    <w:rsid w:val="0076188A"/>
    <w:rsid w:val="00761E20"/>
    <w:rsid w:val="007621CE"/>
    <w:rsid w:val="00763578"/>
    <w:rsid w:val="007638B1"/>
    <w:rsid w:val="00764D49"/>
    <w:rsid w:val="00764ECF"/>
    <w:rsid w:val="00770B47"/>
    <w:rsid w:val="00770C75"/>
    <w:rsid w:val="00773F48"/>
    <w:rsid w:val="00774450"/>
    <w:rsid w:val="00774915"/>
    <w:rsid w:val="00775BFC"/>
    <w:rsid w:val="00776166"/>
    <w:rsid w:val="0078079A"/>
    <w:rsid w:val="007807CF"/>
    <w:rsid w:val="0078313F"/>
    <w:rsid w:val="007855AD"/>
    <w:rsid w:val="00786A14"/>
    <w:rsid w:val="00786F9D"/>
    <w:rsid w:val="007870BD"/>
    <w:rsid w:val="0078727D"/>
    <w:rsid w:val="00787DE4"/>
    <w:rsid w:val="00790194"/>
    <w:rsid w:val="007906CA"/>
    <w:rsid w:val="0079173C"/>
    <w:rsid w:val="00793C37"/>
    <w:rsid w:val="00794663"/>
    <w:rsid w:val="00794F7D"/>
    <w:rsid w:val="00797BEE"/>
    <w:rsid w:val="007A154A"/>
    <w:rsid w:val="007A166F"/>
    <w:rsid w:val="007A1FCD"/>
    <w:rsid w:val="007A3175"/>
    <w:rsid w:val="007A6A6F"/>
    <w:rsid w:val="007A6DD4"/>
    <w:rsid w:val="007B0242"/>
    <w:rsid w:val="007B03DF"/>
    <w:rsid w:val="007B1460"/>
    <w:rsid w:val="007B16F9"/>
    <w:rsid w:val="007B25E1"/>
    <w:rsid w:val="007B407E"/>
    <w:rsid w:val="007B557E"/>
    <w:rsid w:val="007B5B40"/>
    <w:rsid w:val="007B7518"/>
    <w:rsid w:val="007B7CC5"/>
    <w:rsid w:val="007C233F"/>
    <w:rsid w:val="007C3EE3"/>
    <w:rsid w:val="007C4214"/>
    <w:rsid w:val="007C486D"/>
    <w:rsid w:val="007C4D5D"/>
    <w:rsid w:val="007C75F4"/>
    <w:rsid w:val="007C78BA"/>
    <w:rsid w:val="007D0BF8"/>
    <w:rsid w:val="007D1148"/>
    <w:rsid w:val="007D14DB"/>
    <w:rsid w:val="007D1782"/>
    <w:rsid w:val="007D3357"/>
    <w:rsid w:val="007D3986"/>
    <w:rsid w:val="007D4E9E"/>
    <w:rsid w:val="007D4F48"/>
    <w:rsid w:val="007D65AF"/>
    <w:rsid w:val="007D666C"/>
    <w:rsid w:val="007D66B0"/>
    <w:rsid w:val="007D6974"/>
    <w:rsid w:val="007D72EC"/>
    <w:rsid w:val="007D7843"/>
    <w:rsid w:val="007D7B5E"/>
    <w:rsid w:val="007E024A"/>
    <w:rsid w:val="007E173B"/>
    <w:rsid w:val="007E215F"/>
    <w:rsid w:val="007E3E18"/>
    <w:rsid w:val="007E4B36"/>
    <w:rsid w:val="007E4DEE"/>
    <w:rsid w:val="007E57F0"/>
    <w:rsid w:val="007E647A"/>
    <w:rsid w:val="007F0276"/>
    <w:rsid w:val="007F172A"/>
    <w:rsid w:val="007F2A86"/>
    <w:rsid w:val="007F321F"/>
    <w:rsid w:val="007F4EE1"/>
    <w:rsid w:val="007F56C9"/>
    <w:rsid w:val="007F5F5A"/>
    <w:rsid w:val="007F6996"/>
    <w:rsid w:val="007F7150"/>
    <w:rsid w:val="007F7340"/>
    <w:rsid w:val="007F7E3C"/>
    <w:rsid w:val="0080017B"/>
    <w:rsid w:val="00801151"/>
    <w:rsid w:val="00801499"/>
    <w:rsid w:val="00802468"/>
    <w:rsid w:val="0080269B"/>
    <w:rsid w:val="00802A53"/>
    <w:rsid w:val="00804509"/>
    <w:rsid w:val="008059A1"/>
    <w:rsid w:val="00805C57"/>
    <w:rsid w:val="00806133"/>
    <w:rsid w:val="00806268"/>
    <w:rsid w:val="00806C47"/>
    <w:rsid w:val="00807DF0"/>
    <w:rsid w:val="00810D85"/>
    <w:rsid w:val="008113AC"/>
    <w:rsid w:val="00811B5B"/>
    <w:rsid w:val="00811B76"/>
    <w:rsid w:val="00811DD4"/>
    <w:rsid w:val="00812981"/>
    <w:rsid w:val="00813BD2"/>
    <w:rsid w:val="00814387"/>
    <w:rsid w:val="0081562A"/>
    <w:rsid w:val="0081576A"/>
    <w:rsid w:val="00815EBA"/>
    <w:rsid w:val="00815F6D"/>
    <w:rsid w:val="00816132"/>
    <w:rsid w:val="00817C59"/>
    <w:rsid w:val="008211E8"/>
    <w:rsid w:val="00821CBB"/>
    <w:rsid w:val="008241C9"/>
    <w:rsid w:val="0082543A"/>
    <w:rsid w:val="00825DCE"/>
    <w:rsid w:val="00827DC5"/>
    <w:rsid w:val="008308D4"/>
    <w:rsid w:val="00831DA6"/>
    <w:rsid w:val="00832A93"/>
    <w:rsid w:val="00834B30"/>
    <w:rsid w:val="0083583A"/>
    <w:rsid w:val="00836F63"/>
    <w:rsid w:val="00837C50"/>
    <w:rsid w:val="00840670"/>
    <w:rsid w:val="008411F2"/>
    <w:rsid w:val="008420E4"/>
    <w:rsid w:val="0084402E"/>
    <w:rsid w:val="008447BE"/>
    <w:rsid w:val="008467FE"/>
    <w:rsid w:val="00847BC7"/>
    <w:rsid w:val="00852079"/>
    <w:rsid w:val="008532E4"/>
    <w:rsid w:val="00853C12"/>
    <w:rsid w:val="00854241"/>
    <w:rsid w:val="00855EBA"/>
    <w:rsid w:val="0085713A"/>
    <w:rsid w:val="00857537"/>
    <w:rsid w:val="00857A5C"/>
    <w:rsid w:val="00860AF9"/>
    <w:rsid w:val="0086224A"/>
    <w:rsid w:val="00862C4F"/>
    <w:rsid w:val="008651A1"/>
    <w:rsid w:val="00865898"/>
    <w:rsid w:val="00866999"/>
    <w:rsid w:val="0086723E"/>
    <w:rsid w:val="0087042F"/>
    <w:rsid w:val="00870CC3"/>
    <w:rsid w:val="00872766"/>
    <w:rsid w:val="00874102"/>
    <w:rsid w:val="00874662"/>
    <w:rsid w:val="008752FB"/>
    <w:rsid w:val="00876F4C"/>
    <w:rsid w:val="008774C0"/>
    <w:rsid w:val="00877F7C"/>
    <w:rsid w:val="00880BB6"/>
    <w:rsid w:val="008818B6"/>
    <w:rsid w:val="0088548C"/>
    <w:rsid w:val="00886849"/>
    <w:rsid w:val="00886AF0"/>
    <w:rsid w:val="00887536"/>
    <w:rsid w:val="008909F9"/>
    <w:rsid w:val="008912A1"/>
    <w:rsid w:val="008928BF"/>
    <w:rsid w:val="00897302"/>
    <w:rsid w:val="008979B8"/>
    <w:rsid w:val="00897E1B"/>
    <w:rsid w:val="008A1C2D"/>
    <w:rsid w:val="008A1FEB"/>
    <w:rsid w:val="008A4685"/>
    <w:rsid w:val="008A506D"/>
    <w:rsid w:val="008A5222"/>
    <w:rsid w:val="008A66EC"/>
    <w:rsid w:val="008B021A"/>
    <w:rsid w:val="008B33A1"/>
    <w:rsid w:val="008B37FD"/>
    <w:rsid w:val="008B5FA9"/>
    <w:rsid w:val="008B6C1A"/>
    <w:rsid w:val="008B74A1"/>
    <w:rsid w:val="008B7F35"/>
    <w:rsid w:val="008C0914"/>
    <w:rsid w:val="008C145C"/>
    <w:rsid w:val="008C1936"/>
    <w:rsid w:val="008C2F11"/>
    <w:rsid w:val="008C53FF"/>
    <w:rsid w:val="008C6867"/>
    <w:rsid w:val="008D012A"/>
    <w:rsid w:val="008D2469"/>
    <w:rsid w:val="008D3A9B"/>
    <w:rsid w:val="008D4243"/>
    <w:rsid w:val="008D465D"/>
    <w:rsid w:val="008D5279"/>
    <w:rsid w:val="008D60DE"/>
    <w:rsid w:val="008D6818"/>
    <w:rsid w:val="008D6A2B"/>
    <w:rsid w:val="008D6D27"/>
    <w:rsid w:val="008D6E0E"/>
    <w:rsid w:val="008D7548"/>
    <w:rsid w:val="008E46AF"/>
    <w:rsid w:val="008E4DB6"/>
    <w:rsid w:val="008E551E"/>
    <w:rsid w:val="008E6147"/>
    <w:rsid w:val="008E61D1"/>
    <w:rsid w:val="008E6D7D"/>
    <w:rsid w:val="008E7519"/>
    <w:rsid w:val="008E7E99"/>
    <w:rsid w:val="008F01B5"/>
    <w:rsid w:val="008F0693"/>
    <w:rsid w:val="008F089F"/>
    <w:rsid w:val="008F21BB"/>
    <w:rsid w:val="008F41B4"/>
    <w:rsid w:val="008F42C7"/>
    <w:rsid w:val="0090007D"/>
    <w:rsid w:val="00901D93"/>
    <w:rsid w:val="009028CF"/>
    <w:rsid w:val="00902BB2"/>
    <w:rsid w:val="00902CA0"/>
    <w:rsid w:val="00904914"/>
    <w:rsid w:val="0090583F"/>
    <w:rsid w:val="009060BA"/>
    <w:rsid w:val="00906B62"/>
    <w:rsid w:val="0090776E"/>
    <w:rsid w:val="009106D4"/>
    <w:rsid w:val="00914E37"/>
    <w:rsid w:val="00914E4F"/>
    <w:rsid w:val="009150D9"/>
    <w:rsid w:val="00916DBA"/>
    <w:rsid w:val="009170E2"/>
    <w:rsid w:val="00921A16"/>
    <w:rsid w:val="00922FA6"/>
    <w:rsid w:val="0092347C"/>
    <w:rsid w:val="009234E5"/>
    <w:rsid w:val="009237C9"/>
    <w:rsid w:val="009237FD"/>
    <w:rsid w:val="00923DAF"/>
    <w:rsid w:val="0092400B"/>
    <w:rsid w:val="009247B8"/>
    <w:rsid w:val="00924C0A"/>
    <w:rsid w:val="00924DCF"/>
    <w:rsid w:val="009258FD"/>
    <w:rsid w:val="00930404"/>
    <w:rsid w:val="0093103D"/>
    <w:rsid w:val="00933A1D"/>
    <w:rsid w:val="00933A53"/>
    <w:rsid w:val="00934816"/>
    <w:rsid w:val="00936CAE"/>
    <w:rsid w:val="00936F68"/>
    <w:rsid w:val="00937BA0"/>
    <w:rsid w:val="009404C5"/>
    <w:rsid w:val="009430F0"/>
    <w:rsid w:val="00943FB0"/>
    <w:rsid w:val="009447C9"/>
    <w:rsid w:val="00944880"/>
    <w:rsid w:val="00945C36"/>
    <w:rsid w:val="009467B9"/>
    <w:rsid w:val="009546BA"/>
    <w:rsid w:val="0095482B"/>
    <w:rsid w:val="00955209"/>
    <w:rsid w:val="00956035"/>
    <w:rsid w:val="00957795"/>
    <w:rsid w:val="009606D9"/>
    <w:rsid w:val="00961175"/>
    <w:rsid w:val="00962E50"/>
    <w:rsid w:val="00963DAA"/>
    <w:rsid w:val="0096538C"/>
    <w:rsid w:val="009653E9"/>
    <w:rsid w:val="00965D41"/>
    <w:rsid w:val="00965EEA"/>
    <w:rsid w:val="00966A9C"/>
    <w:rsid w:val="0097091D"/>
    <w:rsid w:val="00971362"/>
    <w:rsid w:val="00972263"/>
    <w:rsid w:val="00972833"/>
    <w:rsid w:val="00972EF2"/>
    <w:rsid w:val="00973C79"/>
    <w:rsid w:val="00973E49"/>
    <w:rsid w:val="0097408F"/>
    <w:rsid w:val="009746CE"/>
    <w:rsid w:val="00974A1D"/>
    <w:rsid w:val="009750AC"/>
    <w:rsid w:val="0097516A"/>
    <w:rsid w:val="00975B20"/>
    <w:rsid w:val="0097677E"/>
    <w:rsid w:val="00977866"/>
    <w:rsid w:val="00980B63"/>
    <w:rsid w:val="009848A9"/>
    <w:rsid w:val="00984B1E"/>
    <w:rsid w:val="009850C4"/>
    <w:rsid w:val="00986E12"/>
    <w:rsid w:val="00987681"/>
    <w:rsid w:val="009878D4"/>
    <w:rsid w:val="009903BA"/>
    <w:rsid w:val="00990AFD"/>
    <w:rsid w:val="0099283E"/>
    <w:rsid w:val="00993457"/>
    <w:rsid w:val="009956F5"/>
    <w:rsid w:val="00996784"/>
    <w:rsid w:val="00996B28"/>
    <w:rsid w:val="00996F4E"/>
    <w:rsid w:val="009979AF"/>
    <w:rsid w:val="00997D91"/>
    <w:rsid w:val="009A0416"/>
    <w:rsid w:val="009A35BC"/>
    <w:rsid w:val="009A6833"/>
    <w:rsid w:val="009A6DF9"/>
    <w:rsid w:val="009A7864"/>
    <w:rsid w:val="009A7947"/>
    <w:rsid w:val="009A7B97"/>
    <w:rsid w:val="009A7E10"/>
    <w:rsid w:val="009B14AF"/>
    <w:rsid w:val="009B21DA"/>
    <w:rsid w:val="009B3EEC"/>
    <w:rsid w:val="009B5BF8"/>
    <w:rsid w:val="009C0C2E"/>
    <w:rsid w:val="009C1693"/>
    <w:rsid w:val="009C16EB"/>
    <w:rsid w:val="009C183B"/>
    <w:rsid w:val="009C22BF"/>
    <w:rsid w:val="009C3714"/>
    <w:rsid w:val="009C4001"/>
    <w:rsid w:val="009D0921"/>
    <w:rsid w:val="009D0A09"/>
    <w:rsid w:val="009D0DD1"/>
    <w:rsid w:val="009D1D8B"/>
    <w:rsid w:val="009D30F3"/>
    <w:rsid w:val="009D37B7"/>
    <w:rsid w:val="009D39E4"/>
    <w:rsid w:val="009D3D34"/>
    <w:rsid w:val="009D41FA"/>
    <w:rsid w:val="009D4761"/>
    <w:rsid w:val="009D4BE0"/>
    <w:rsid w:val="009D54A1"/>
    <w:rsid w:val="009D6FF1"/>
    <w:rsid w:val="009D74B5"/>
    <w:rsid w:val="009D77D1"/>
    <w:rsid w:val="009E2D7B"/>
    <w:rsid w:val="009E453C"/>
    <w:rsid w:val="009E462D"/>
    <w:rsid w:val="009E46C8"/>
    <w:rsid w:val="009E47D6"/>
    <w:rsid w:val="009E587E"/>
    <w:rsid w:val="009E747B"/>
    <w:rsid w:val="009F0282"/>
    <w:rsid w:val="009F05C2"/>
    <w:rsid w:val="009F0929"/>
    <w:rsid w:val="009F1049"/>
    <w:rsid w:val="009F221F"/>
    <w:rsid w:val="009F22BF"/>
    <w:rsid w:val="009F4E2C"/>
    <w:rsid w:val="009F5087"/>
    <w:rsid w:val="009F55E8"/>
    <w:rsid w:val="009F69CF"/>
    <w:rsid w:val="009F71A8"/>
    <w:rsid w:val="009F773A"/>
    <w:rsid w:val="00A01C4C"/>
    <w:rsid w:val="00A01F51"/>
    <w:rsid w:val="00A04EC2"/>
    <w:rsid w:val="00A06421"/>
    <w:rsid w:val="00A0658E"/>
    <w:rsid w:val="00A06D2B"/>
    <w:rsid w:val="00A07714"/>
    <w:rsid w:val="00A07DED"/>
    <w:rsid w:val="00A10669"/>
    <w:rsid w:val="00A108CF"/>
    <w:rsid w:val="00A10932"/>
    <w:rsid w:val="00A1190C"/>
    <w:rsid w:val="00A12ED2"/>
    <w:rsid w:val="00A2034D"/>
    <w:rsid w:val="00A21109"/>
    <w:rsid w:val="00A21488"/>
    <w:rsid w:val="00A247D1"/>
    <w:rsid w:val="00A27415"/>
    <w:rsid w:val="00A30428"/>
    <w:rsid w:val="00A3113E"/>
    <w:rsid w:val="00A31200"/>
    <w:rsid w:val="00A31493"/>
    <w:rsid w:val="00A33247"/>
    <w:rsid w:val="00A360C3"/>
    <w:rsid w:val="00A36863"/>
    <w:rsid w:val="00A37CAC"/>
    <w:rsid w:val="00A401FF"/>
    <w:rsid w:val="00A427B9"/>
    <w:rsid w:val="00A42AA4"/>
    <w:rsid w:val="00A42B10"/>
    <w:rsid w:val="00A44B73"/>
    <w:rsid w:val="00A4542C"/>
    <w:rsid w:val="00A5063F"/>
    <w:rsid w:val="00A5098D"/>
    <w:rsid w:val="00A51AC7"/>
    <w:rsid w:val="00A534E6"/>
    <w:rsid w:val="00A54F1A"/>
    <w:rsid w:val="00A5648B"/>
    <w:rsid w:val="00A566F3"/>
    <w:rsid w:val="00A6097B"/>
    <w:rsid w:val="00A61056"/>
    <w:rsid w:val="00A62316"/>
    <w:rsid w:val="00A64479"/>
    <w:rsid w:val="00A65BEA"/>
    <w:rsid w:val="00A66EE4"/>
    <w:rsid w:val="00A67B0D"/>
    <w:rsid w:val="00A67EF8"/>
    <w:rsid w:val="00A700DE"/>
    <w:rsid w:val="00A717DD"/>
    <w:rsid w:val="00A7317D"/>
    <w:rsid w:val="00A76656"/>
    <w:rsid w:val="00A77ADC"/>
    <w:rsid w:val="00A8044C"/>
    <w:rsid w:val="00A8064C"/>
    <w:rsid w:val="00A8361B"/>
    <w:rsid w:val="00A839FE"/>
    <w:rsid w:val="00A83E17"/>
    <w:rsid w:val="00A849D0"/>
    <w:rsid w:val="00A85AA2"/>
    <w:rsid w:val="00A85D15"/>
    <w:rsid w:val="00A86B39"/>
    <w:rsid w:val="00A87BA5"/>
    <w:rsid w:val="00A90BEF"/>
    <w:rsid w:val="00A90F62"/>
    <w:rsid w:val="00A92741"/>
    <w:rsid w:val="00A92D34"/>
    <w:rsid w:val="00A93738"/>
    <w:rsid w:val="00A93F6A"/>
    <w:rsid w:val="00A95C0C"/>
    <w:rsid w:val="00A97724"/>
    <w:rsid w:val="00A9782F"/>
    <w:rsid w:val="00AA0779"/>
    <w:rsid w:val="00AA0A3E"/>
    <w:rsid w:val="00AA10F0"/>
    <w:rsid w:val="00AA5818"/>
    <w:rsid w:val="00AA5D2A"/>
    <w:rsid w:val="00AA7173"/>
    <w:rsid w:val="00AB223A"/>
    <w:rsid w:val="00AB4878"/>
    <w:rsid w:val="00AB6977"/>
    <w:rsid w:val="00AB6B66"/>
    <w:rsid w:val="00AC2135"/>
    <w:rsid w:val="00AC21C8"/>
    <w:rsid w:val="00AC24AD"/>
    <w:rsid w:val="00AC2ED0"/>
    <w:rsid w:val="00AC42E0"/>
    <w:rsid w:val="00AC47A4"/>
    <w:rsid w:val="00AC5794"/>
    <w:rsid w:val="00AC6ABD"/>
    <w:rsid w:val="00AC7417"/>
    <w:rsid w:val="00AD0399"/>
    <w:rsid w:val="00AD18E4"/>
    <w:rsid w:val="00AD1BB6"/>
    <w:rsid w:val="00AD2369"/>
    <w:rsid w:val="00AD4A6D"/>
    <w:rsid w:val="00AD4B8B"/>
    <w:rsid w:val="00AD5082"/>
    <w:rsid w:val="00AD5577"/>
    <w:rsid w:val="00AD7223"/>
    <w:rsid w:val="00AE067C"/>
    <w:rsid w:val="00AE10DC"/>
    <w:rsid w:val="00AE2381"/>
    <w:rsid w:val="00AE6A43"/>
    <w:rsid w:val="00AE6E40"/>
    <w:rsid w:val="00AE71E5"/>
    <w:rsid w:val="00AF0128"/>
    <w:rsid w:val="00AF102C"/>
    <w:rsid w:val="00AF21F6"/>
    <w:rsid w:val="00AF245C"/>
    <w:rsid w:val="00AF2B83"/>
    <w:rsid w:val="00AF2F13"/>
    <w:rsid w:val="00AF3912"/>
    <w:rsid w:val="00AF5FE2"/>
    <w:rsid w:val="00AF6B20"/>
    <w:rsid w:val="00B01197"/>
    <w:rsid w:val="00B01255"/>
    <w:rsid w:val="00B01A45"/>
    <w:rsid w:val="00B01F3C"/>
    <w:rsid w:val="00B0234F"/>
    <w:rsid w:val="00B027F6"/>
    <w:rsid w:val="00B02E3B"/>
    <w:rsid w:val="00B03D58"/>
    <w:rsid w:val="00B04C55"/>
    <w:rsid w:val="00B04EAC"/>
    <w:rsid w:val="00B05231"/>
    <w:rsid w:val="00B07085"/>
    <w:rsid w:val="00B07C5A"/>
    <w:rsid w:val="00B07ED4"/>
    <w:rsid w:val="00B10D08"/>
    <w:rsid w:val="00B10D6C"/>
    <w:rsid w:val="00B11479"/>
    <w:rsid w:val="00B127FC"/>
    <w:rsid w:val="00B14215"/>
    <w:rsid w:val="00B160DE"/>
    <w:rsid w:val="00B163D4"/>
    <w:rsid w:val="00B16FE8"/>
    <w:rsid w:val="00B1737B"/>
    <w:rsid w:val="00B20221"/>
    <w:rsid w:val="00B20E83"/>
    <w:rsid w:val="00B238F4"/>
    <w:rsid w:val="00B25025"/>
    <w:rsid w:val="00B27414"/>
    <w:rsid w:val="00B30303"/>
    <w:rsid w:val="00B31A06"/>
    <w:rsid w:val="00B33510"/>
    <w:rsid w:val="00B33DF5"/>
    <w:rsid w:val="00B34D23"/>
    <w:rsid w:val="00B35239"/>
    <w:rsid w:val="00B36F1F"/>
    <w:rsid w:val="00B3754C"/>
    <w:rsid w:val="00B421B9"/>
    <w:rsid w:val="00B42274"/>
    <w:rsid w:val="00B435AB"/>
    <w:rsid w:val="00B437E1"/>
    <w:rsid w:val="00B43AC2"/>
    <w:rsid w:val="00B44BDC"/>
    <w:rsid w:val="00B44FB0"/>
    <w:rsid w:val="00B45744"/>
    <w:rsid w:val="00B4582C"/>
    <w:rsid w:val="00B474CD"/>
    <w:rsid w:val="00B52A1A"/>
    <w:rsid w:val="00B53AFB"/>
    <w:rsid w:val="00B53EF7"/>
    <w:rsid w:val="00B5513F"/>
    <w:rsid w:val="00B56ADD"/>
    <w:rsid w:val="00B5706A"/>
    <w:rsid w:val="00B575CB"/>
    <w:rsid w:val="00B617D7"/>
    <w:rsid w:val="00B61D0A"/>
    <w:rsid w:val="00B61F9A"/>
    <w:rsid w:val="00B64153"/>
    <w:rsid w:val="00B65143"/>
    <w:rsid w:val="00B6556E"/>
    <w:rsid w:val="00B65640"/>
    <w:rsid w:val="00B65895"/>
    <w:rsid w:val="00B65E6C"/>
    <w:rsid w:val="00B66275"/>
    <w:rsid w:val="00B667F8"/>
    <w:rsid w:val="00B66E14"/>
    <w:rsid w:val="00B70A8D"/>
    <w:rsid w:val="00B70B86"/>
    <w:rsid w:val="00B73005"/>
    <w:rsid w:val="00B758DC"/>
    <w:rsid w:val="00B75B36"/>
    <w:rsid w:val="00B75E18"/>
    <w:rsid w:val="00B769DC"/>
    <w:rsid w:val="00B76AD2"/>
    <w:rsid w:val="00B775F3"/>
    <w:rsid w:val="00B77CC5"/>
    <w:rsid w:val="00B824E6"/>
    <w:rsid w:val="00B832ED"/>
    <w:rsid w:val="00B838FE"/>
    <w:rsid w:val="00B83D65"/>
    <w:rsid w:val="00B84C24"/>
    <w:rsid w:val="00B8602C"/>
    <w:rsid w:val="00B868CC"/>
    <w:rsid w:val="00B9219C"/>
    <w:rsid w:val="00B93ECB"/>
    <w:rsid w:val="00B95AFF"/>
    <w:rsid w:val="00B96D00"/>
    <w:rsid w:val="00B976E7"/>
    <w:rsid w:val="00B97FBF"/>
    <w:rsid w:val="00BA0FA1"/>
    <w:rsid w:val="00BA2095"/>
    <w:rsid w:val="00BA321A"/>
    <w:rsid w:val="00BA3E5F"/>
    <w:rsid w:val="00BA4374"/>
    <w:rsid w:val="00BA5C92"/>
    <w:rsid w:val="00BA5CBB"/>
    <w:rsid w:val="00BB03E1"/>
    <w:rsid w:val="00BB1576"/>
    <w:rsid w:val="00BB15A9"/>
    <w:rsid w:val="00BB7126"/>
    <w:rsid w:val="00BB7268"/>
    <w:rsid w:val="00BB726C"/>
    <w:rsid w:val="00BC04BF"/>
    <w:rsid w:val="00BC11F9"/>
    <w:rsid w:val="00BC21CB"/>
    <w:rsid w:val="00BC33BF"/>
    <w:rsid w:val="00BC57DA"/>
    <w:rsid w:val="00BD1A59"/>
    <w:rsid w:val="00BD4A16"/>
    <w:rsid w:val="00BD4EB5"/>
    <w:rsid w:val="00BD5811"/>
    <w:rsid w:val="00BE082A"/>
    <w:rsid w:val="00BE2538"/>
    <w:rsid w:val="00BE47FD"/>
    <w:rsid w:val="00BE72B1"/>
    <w:rsid w:val="00BF0D8F"/>
    <w:rsid w:val="00BF1A5F"/>
    <w:rsid w:val="00BF3F78"/>
    <w:rsid w:val="00BF44D4"/>
    <w:rsid w:val="00BF59CA"/>
    <w:rsid w:val="00BF66F9"/>
    <w:rsid w:val="00C00966"/>
    <w:rsid w:val="00C02F08"/>
    <w:rsid w:val="00C03E75"/>
    <w:rsid w:val="00C04EE8"/>
    <w:rsid w:val="00C053A2"/>
    <w:rsid w:val="00C06440"/>
    <w:rsid w:val="00C10215"/>
    <w:rsid w:val="00C10240"/>
    <w:rsid w:val="00C10287"/>
    <w:rsid w:val="00C1031A"/>
    <w:rsid w:val="00C10804"/>
    <w:rsid w:val="00C1155B"/>
    <w:rsid w:val="00C11C31"/>
    <w:rsid w:val="00C12439"/>
    <w:rsid w:val="00C12A86"/>
    <w:rsid w:val="00C14252"/>
    <w:rsid w:val="00C14BDA"/>
    <w:rsid w:val="00C15843"/>
    <w:rsid w:val="00C15BDA"/>
    <w:rsid w:val="00C16360"/>
    <w:rsid w:val="00C168B9"/>
    <w:rsid w:val="00C2406F"/>
    <w:rsid w:val="00C24C3D"/>
    <w:rsid w:val="00C24D60"/>
    <w:rsid w:val="00C251AA"/>
    <w:rsid w:val="00C271DA"/>
    <w:rsid w:val="00C271FE"/>
    <w:rsid w:val="00C2755E"/>
    <w:rsid w:val="00C31755"/>
    <w:rsid w:val="00C31A2D"/>
    <w:rsid w:val="00C325BD"/>
    <w:rsid w:val="00C32F37"/>
    <w:rsid w:val="00C334FC"/>
    <w:rsid w:val="00C3433E"/>
    <w:rsid w:val="00C361C6"/>
    <w:rsid w:val="00C40FC5"/>
    <w:rsid w:val="00C41ADE"/>
    <w:rsid w:val="00C427CE"/>
    <w:rsid w:val="00C47672"/>
    <w:rsid w:val="00C50544"/>
    <w:rsid w:val="00C52F94"/>
    <w:rsid w:val="00C53E4E"/>
    <w:rsid w:val="00C55238"/>
    <w:rsid w:val="00C56068"/>
    <w:rsid w:val="00C603C5"/>
    <w:rsid w:val="00C60C8E"/>
    <w:rsid w:val="00C648E9"/>
    <w:rsid w:val="00C64C75"/>
    <w:rsid w:val="00C65498"/>
    <w:rsid w:val="00C67579"/>
    <w:rsid w:val="00C679C8"/>
    <w:rsid w:val="00C71166"/>
    <w:rsid w:val="00C7280D"/>
    <w:rsid w:val="00C74E65"/>
    <w:rsid w:val="00C75D08"/>
    <w:rsid w:val="00C763D5"/>
    <w:rsid w:val="00C76B8A"/>
    <w:rsid w:val="00C804B2"/>
    <w:rsid w:val="00C80532"/>
    <w:rsid w:val="00C8054E"/>
    <w:rsid w:val="00C80B88"/>
    <w:rsid w:val="00C83FC9"/>
    <w:rsid w:val="00C87908"/>
    <w:rsid w:val="00C905E6"/>
    <w:rsid w:val="00C92050"/>
    <w:rsid w:val="00C92241"/>
    <w:rsid w:val="00C9364A"/>
    <w:rsid w:val="00C974E6"/>
    <w:rsid w:val="00C97628"/>
    <w:rsid w:val="00C97E22"/>
    <w:rsid w:val="00CA153E"/>
    <w:rsid w:val="00CA3701"/>
    <w:rsid w:val="00CA4582"/>
    <w:rsid w:val="00CA58B0"/>
    <w:rsid w:val="00CA5C77"/>
    <w:rsid w:val="00CB1079"/>
    <w:rsid w:val="00CB1E79"/>
    <w:rsid w:val="00CB3912"/>
    <w:rsid w:val="00CB44F8"/>
    <w:rsid w:val="00CB4C29"/>
    <w:rsid w:val="00CB4CF3"/>
    <w:rsid w:val="00CB59D8"/>
    <w:rsid w:val="00CB7482"/>
    <w:rsid w:val="00CB79F3"/>
    <w:rsid w:val="00CB7F34"/>
    <w:rsid w:val="00CC1F19"/>
    <w:rsid w:val="00CC2799"/>
    <w:rsid w:val="00CC5D91"/>
    <w:rsid w:val="00CC60BB"/>
    <w:rsid w:val="00CC6C2B"/>
    <w:rsid w:val="00CC73D6"/>
    <w:rsid w:val="00CC7401"/>
    <w:rsid w:val="00CD01A0"/>
    <w:rsid w:val="00CD198D"/>
    <w:rsid w:val="00CD1E65"/>
    <w:rsid w:val="00CD1EFB"/>
    <w:rsid w:val="00CD2F2F"/>
    <w:rsid w:val="00CD4200"/>
    <w:rsid w:val="00CD4664"/>
    <w:rsid w:val="00CD51C8"/>
    <w:rsid w:val="00CE0BC5"/>
    <w:rsid w:val="00CE1B74"/>
    <w:rsid w:val="00CE7C78"/>
    <w:rsid w:val="00CF085A"/>
    <w:rsid w:val="00CF0EA1"/>
    <w:rsid w:val="00CF1FB9"/>
    <w:rsid w:val="00CF3310"/>
    <w:rsid w:val="00CF6B7D"/>
    <w:rsid w:val="00CF7E21"/>
    <w:rsid w:val="00D00C13"/>
    <w:rsid w:val="00D035AD"/>
    <w:rsid w:val="00D03EBE"/>
    <w:rsid w:val="00D04414"/>
    <w:rsid w:val="00D06222"/>
    <w:rsid w:val="00D07508"/>
    <w:rsid w:val="00D101B9"/>
    <w:rsid w:val="00D1120D"/>
    <w:rsid w:val="00D11E20"/>
    <w:rsid w:val="00D12ADA"/>
    <w:rsid w:val="00D14FD0"/>
    <w:rsid w:val="00D15B3A"/>
    <w:rsid w:val="00D17106"/>
    <w:rsid w:val="00D1734C"/>
    <w:rsid w:val="00D177D7"/>
    <w:rsid w:val="00D22CB9"/>
    <w:rsid w:val="00D2346F"/>
    <w:rsid w:val="00D24A18"/>
    <w:rsid w:val="00D24A67"/>
    <w:rsid w:val="00D2536D"/>
    <w:rsid w:val="00D258B2"/>
    <w:rsid w:val="00D26D2D"/>
    <w:rsid w:val="00D27311"/>
    <w:rsid w:val="00D27413"/>
    <w:rsid w:val="00D278A9"/>
    <w:rsid w:val="00D30506"/>
    <w:rsid w:val="00D31C73"/>
    <w:rsid w:val="00D330C1"/>
    <w:rsid w:val="00D3398E"/>
    <w:rsid w:val="00D3426E"/>
    <w:rsid w:val="00D34D84"/>
    <w:rsid w:val="00D355B1"/>
    <w:rsid w:val="00D355C9"/>
    <w:rsid w:val="00D36316"/>
    <w:rsid w:val="00D37069"/>
    <w:rsid w:val="00D373A0"/>
    <w:rsid w:val="00D37781"/>
    <w:rsid w:val="00D377D4"/>
    <w:rsid w:val="00D40236"/>
    <w:rsid w:val="00D4059D"/>
    <w:rsid w:val="00D4133C"/>
    <w:rsid w:val="00D42227"/>
    <w:rsid w:val="00D44AA0"/>
    <w:rsid w:val="00D453D9"/>
    <w:rsid w:val="00D45ABE"/>
    <w:rsid w:val="00D47386"/>
    <w:rsid w:val="00D47E26"/>
    <w:rsid w:val="00D47E92"/>
    <w:rsid w:val="00D512D0"/>
    <w:rsid w:val="00D51718"/>
    <w:rsid w:val="00D55935"/>
    <w:rsid w:val="00D6041B"/>
    <w:rsid w:val="00D607C1"/>
    <w:rsid w:val="00D610CE"/>
    <w:rsid w:val="00D6114F"/>
    <w:rsid w:val="00D6189C"/>
    <w:rsid w:val="00D61FD6"/>
    <w:rsid w:val="00D63CED"/>
    <w:rsid w:val="00D63D99"/>
    <w:rsid w:val="00D65324"/>
    <w:rsid w:val="00D65520"/>
    <w:rsid w:val="00D65B60"/>
    <w:rsid w:val="00D67A0C"/>
    <w:rsid w:val="00D73417"/>
    <w:rsid w:val="00D7560C"/>
    <w:rsid w:val="00D75A92"/>
    <w:rsid w:val="00D802D4"/>
    <w:rsid w:val="00D81971"/>
    <w:rsid w:val="00D825B6"/>
    <w:rsid w:val="00D83DBE"/>
    <w:rsid w:val="00D858DE"/>
    <w:rsid w:val="00D85D33"/>
    <w:rsid w:val="00D8643D"/>
    <w:rsid w:val="00D87AEE"/>
    <w:rsid w:val="00D90438"/>
    <w:rsid w:val="00D91873"/>
    <w:rsid w:val="00D91BE1"/>
    <w:rsid w:val="00D9307F"/>
    <w:rsid w:val="00D94C13"/>
    <w:rsid w:val="00D94C32"/>
    <w:rsid w:val="00D96505"/>
    <w:rsid w:val="00D9768F"/>
    <w:rsid w:val="00D976B9"/>
    <w:rsid w:val="00D97E20"/>
    <w:rsid w:val="00DA17CB"/>
    <w:rsid w:val="00DA2801"/>
    <w:rsid w:val="00DA2C13"/>
    <w:rsid w:val="00DA4758"/>
    <w:rsid w:val="00DA6795"/>
    <w:rsid w:val="00DA6F92"/>
    <w:rsid w:val="00DA77EE"/>
    <w:rsid w:val="00DB07A8"/>
    <w:rsid w:val="00DB1815"/>
    <w:rsid w:val="00DB29D5"/>
    <w:rsid w:val="00DB6A91"/>
    <w:rsid w:val="00DB7803"/>
    <w:rsid w:val="00DC26F5"/>
    <w:rsid w:val="00DC7229"/>
    <w:rsid w:val="00DC784E"/>
    <w:rsid w:val="00DD165D"/>
    <w:rsid w:val="00DD3A57"/>
    <w:rsid w:val="00DD653B"/>
    <w:rsid w:val="00DD6605"/>
    <w:rsid w:val="00DE0838"/>
    <w:rsid w:val="00DE4DB1"/>
    <w:rsid w:val="00DE5B34"/>
    <w:rsid w:val="00DE5F54"/>
    <w:rsid w:val="00DE737E"/>
    <w:rsid w:val="00DF0BD7"/>
    <w:rsid w:val="00DF0E51"/>
    <w:rsid w:val="00DF1A98"/>
    <w:rsid w:val="00DF21AC"/>
    <w:rsid w:val="00DF29E1"/>
    <w:rsid w:val="00DF4A0B"/>
    <w:rsid w:val="00DF5D09"/>
    <w:rsid w:val="00E005E5"/>
    <w:rsid w:val="00E021DA"/>
    <w:rsid w:val="00E031C3"/>
    <w:rsid w:val="00E037BC"/>
    <w:rsid w:val="00E042B4"/>
    <w:rsid w:val="00E06DC7"/>
    <w:rsid w:val="00E071A3"/>
    <w:rsid w:val="00E07F02"/>
    <w:rsid w:val="00E10EFC"/>
    <w:rsid w:val="00E1109B"/>
    <w:rsid w:val="00E15727"/>
    <w:rsid w:val="00E1688A"/>
    <w:rsid w:val="00E16B91"/>
    <w:rsid w:val="00E17533"/>
    <w:rsid w:val="00E1766C"/>
    <w:rsid w:val="00E17851"/>
    <w:rsid w:val="00E17B13"/>
    <w:rsid w:val="00E22B4C"/>
    <w:rsid w:val="00E23344"/>
    <w:rsid w:val="00E24763"/>
    <w:rsid w:val="00E25656"/>
    <w:rsid w:val="00E26133"/>
    <w:rsid w:val="00E263EB"/>
    <w:rsid w:val="00E26CFB"/>
    <w:rsid w:val="00E313F8"/>
    <w:rsid w:val="00E368D4"/>
    <w:rsid w:val="00E3798F"/>
    <w:rsid w:val="00E37C9A"/>
    <w:rsid w:val="00E40AE3"/>
    <w:rsid w:val="00E413E9"/>
    <w:rsid w:val="00E41538"/>
    <w:rsid w:val="00E41809"/>
    <w:rsid w:val="00E45A39"/>
    <w:rsid w:val="00E45E95"/>
    <w:rsid w:val="00E501BB"/>
    <w:rsid w:val="00E5165D"/>
    <w:rsid w:val="00E530AD"/>
    <w:rsid w:val="00E54D15"/>
    <w:rsid w:val="00E55ACF"/>
    <w:rsid w:val="00E57759"/>
    <w:rsid w:val="00E57AEE"/>
    <w:rsid w:val="00E6009C"/>
    <w:rsid w:val="00E60F78"/>
    <w:rsid w:val="00E6175D"/>
    <w:rsid w:val="00E61B69"/>
    <w:rsid w:val="00E62A2A"/>
    <w:rsid w:val="00E62AF1"/>
    <w:rsid w:val="00E6347C"/>
    <w:rsid w:val="00E63A75"/>
    <w:rsid w:val="00E63FF8"/>
    <w:rsid w:val="00E646F9"/>
    <w:rsid w:val="00E657F6"/>
    <w:rsid w:val="00E65A66"/>
    <w:rsid w:val="00E66773"/>
    <w:rsid w:val="00E66B1D"/>
    <w:rsid w:val="00E672CD"/>
    <w:rsid w:val="00E70D5D"/>
    <w:rsid w:val="00E71D3C"/>
    <w:rsid w:val="00E72BE5"/>
    <w:rsid w:val="00E7313E"/>
    <w:rsid w:val="00E73524"/>
    <w:rsid w:val="00E73E8A"/>
    <w:rsid w:val="00E74283"/>
    <w:rsid w:val="00E755B9"/>
    <w:rsid w:val="00E762E3"/>
    <w:rsid w:val="00E76CFD"/>
    <w:rsid w:val="00E77007"/>
    <w:rsid w:val="00E81496"/>
    <w:rsid w:val="00E834EF"/>
    <w:rsid w:val="00E83592"/>
    <w:rsid w:val="00E83A33"/>
    <w:rsid w:val="00E84FAF"/>
    <w:rsid w:val="00E91E79"/>
    <w:rsid w:val="00E92BDF"/>
    <w:rsid w:val="00E93531"/>
    <w:rsid w:val="00E94098"/>
    <w:rsid w:val="00E943CE"/>
    <w:rsid w:val="00E94819"/>
    <w:rsid w:val="00E949A7"/>
    <w:rsid w:val="00E94E6F"/>
    <w:rsid w:val="00E95EC4"/>
    <w:rsid w:val="00E971F9"/>
    <w:rsid w:val="00E97C05"/>
    <w:rsid w:val="00EA005E"/>
    <w:rsid w:val="00EA0576"/>
    <w:rsid w:val="00EA09C9"/>
    <w:rsid w:val="00EA2C14"/>
    <w:rsid w:val="00EA2CC2"/>
    <w:rsid w:val="00EA2F4B"/>
    <w:rsid w:val="00EA5002"/>
    <w:rsid w:val="00EA6163"/>
    <w:rsid w:val="00EA6713"/>
    <w:rsid w:val="00EB4DD0"/>
    <w:rsid w:val="00EB5659"/>
    <w:rsid w:val="00EB5F8F"/>
    <w:rsid w:val="00EB6830"/>
    <w:rsid w:val="00EB6B3A"/>
    <w:rsid w:val="00EB7140"/>
    <w:rsid w:val="00EB7219"/>
    <w:rsid w:val="00EC4087"/>
    <w:rsid w:val="00EC6002"/>
    <w:rsid w:val="00EC6271"/>
    <w:rsid w:val="00EC65E1"/>
    <w:rsid w:val="00EC6E09"/>
    <w:rsid w:val="00ED0C3C"/>
    <w:rsid w:val="00ED25D6"/>
    <w:rsid w:val="00ED35CA"/>
    <w:rsid w:val="00ED40A2"/>
    <w:rsid w:val="00ED46BC"/>
    <w:rsid w:val="00ED4811"/>
    <w:rsid w:val="00ED4F86"/>
    <w:rsid w:val="00ED5211"/>
    <w:rsid w:val="00ED596A"/>
    <w:rsid w:val="00ED59E3"/>
    <w:rsid w:val="00ED6FB9"/>
    <w:rsid w:val="00ED7E10"/>
    <w:rsid w:val="00EE03DC"/>
    <w:rsid w:val="00EE13EB"/>
    <w:rsid w:val="00EE312A"/>
    <w:rsid w:val="00EE347B"/>
    <w:rsid w:val="00EE374F"/>
    <w:rsid w:val="00EE379E"/>
    <w:rsid w:val="00EE51A5"/>
    <w:rsid w:val="00EE53EF"/>
    <w:rsid w:val="00EE6D85"/>
    <w:rsid w:val="00EE7419"/>
    <w:rsid w:val="00EF0FD5"/>
    <w:rsid w:val="00EF1BE3"/>
    <w:rsid w:val="00EF2C58"/>
    <w:rsid w:val="00EF4161"/>
    <w:rsid w:val="00EF578E"/>
    <w:rsid w:val="00EF6149"/>
    <w:rsid w:val="00EF724F"/>
    <w:rsid w:val="00F000AE"/>
    <w:rsid w:val="00F007F9"/>
    <w:rsid w:val="00F00805"/>
    <w:rsid w:val="00F00DC5"/>
    <w:rsid w:val="00F0138A"/>
    <w:rsid w:val="00F02D64"/>
    <w:rsid w:val="00F02E1A"/>
    <w:rsid w:val="00F03773"/>
    <w:rsid w:val="00F038CF"/>
    <w:rsid w:val="00F03C33"/>
    <w:rsid w:val="00F04CC4"/>
    <w:rsid w:val="00F0507B"/>
    <w:rsid w:val="00F064F6"/>
    <w:rsid w:val="00F066B0"/>
    <w:rsid w:val="00F06BB0"/>
    <w:rsid w:val="00F06F44"/>
    <w:rsid w:val="00F103C3"/>
    <w:rsid w:val="00F1150D"/>
    <w:rsid w:val="00F1246E"/>
    <w:rsid w:val="00F125FE"/>
    <w:rsid w:val="00F13F01"/>
    <w:rsid w:val="00F16AEB"/>
    <w:rsid w:val="00F179B8"/>
    <w:rsid w:val="00F179E6"/>
    <w:rsid w:val="00F21C94"/>
    <w:rsid w:val="00F229C2"/>
    <w:rsid w:val="00F24930"/>
    <w:rsid w:val="00F27987"/>
    <w:rsid w:val="00F302B0"/>
    <w:rsid w:val="00F309FE"/>
    <w:rsid w:val="00F30FFB"/>
    <w:rsid w:val="00F33730"/>
    <w:rsid w:val="00F34695"/>
    <w:rsid w:val="00F34A36"/>
    <w:rsid w:val="00F35023"/>
    <w:rsid w:val="00F36356"/>
    <w:rsid w:val="00F403CF"/>
    <w:rsid w:val="00F42A74"/>
    <w:rsid w:val="00F4317A"/>
    <w:rsid w:val="00F43209"/>
    <w:rsid w:val="00F432F1"/>
    <w:rsid w:val="00F4396C"/>
    <w:rsid w:val="00F43E14"/>
    <w:rsid w:val="00F4461B"/>
    <w:rsid w:val="00F45A37"/>
    <w:rsid w:val="00F469AA"/>
    <w:rsid w:val="00F477F7"/>
    <w:rsid w:val="00F503F8"/>
    <w:rsid w:val="00F50FC9"/>
    <w:rsid w:val="00F5176A"/>
    <w:rsid w:val="00F527D2"/>
    <w:rsid w:val="00F53D91"/>
    <w:rsid w:val="00F552DF"/>
    <w:rsid w:val="00F57309"/>
    <w:rsid w:val="00F579A8"/>
    <w:rsid w:val="00F606D4"/>
    <w:rsid w:val="00F607C3"/>
    <w:rsid w:val="00F6276F"/>
    <w:rsid w:val="00F64474"/>
    <w:rsid w:val="00F6596B"/>
    <w:rsid w:val="00F66DD7"/>
    <w:rsid w:val="00F711A6"/>
    <w:rsid w:val="00F74D23"/>
    <w:rsid w:val="00F755F5"/>
    <w:rsid w:val="00F77FCB"/>
    <w:rsid w:val="00F819B1"/>
    <w:rsid w:val="00F81C56"/>
    <w:rsid w:val="00F8218D"/>
    <w:rsid w:val="00F823B5"/>
    <w:rsid w:val="00F82540"/>
    <w:rsid w:val="00F82A84"/>
    <w:rsid w:val="00F84838"/>
    <w:rsid w:val="00F84978"/>
    <w:rsid w:val="00F864DD"/>
    <w:rsid w:val="00F909E9"/>
    <w:rsid w:val="00F909ED"/>
    <w:rsid w:val="00F91DD8"/>
    <w:rsid w:val="00F93A82"/>
    <w:rsid w:val="00F93E31"/>
    <w:rsid w:val="00F940B0"/>
    <w:rsid w:val="00F95CC4"/>
    <w:rsid w:val="00F9695F"/>
    <w:rsid w:val="00FA10FF"/>
    <w:rsid w:val="00FA2601"/>
    <w:rsid w:val="00FA262A"/>
    <w:rsid w:val="00FA3D44"/>
    <w:rsid w:val="00FA40EA"/>
    <w:rsid w:val="00FA4811"/>
    <w:rsid w:val="00FA486C"/>
    <w:rsid w:val="00FA4B6A"/>
    <w:rsid w:val="00FA5614"/>
    <w:rsid w:val="00FB1408"/>
    <w:rsid w:val="00FB383E"/>
    <w:rsid w:val="00FB62AF"/>
    <w:rsid w:val="00FB700A"/>
    <w:rsid w:val="00FB7AEE"/>
    <w:rsid w:val="00FC2C6E"/>
    <w:rsid w:val="00FC2DC6"/>
    <w:rsid w:val="00FC2FB8"/>
    <w:rsid w:val="00FC7154"/>
    <w:rsid w:val="00FC7840"/>
    <w:rsid w:val="00FD0195"/>
    <w:rsid w:val="00FD182D"/>
    <w:rsid w:val="00FD2783"/>
    <w:rsid w:val="00FD65C4"/>
    <w:rsid w:val="00FD6D2E"/>
    <w:rsid w:val="00FE2D28"/>
    <w:rsid w:val="00FE33B4"/>
    <w:rsid w:val="00FE457E"/>
    <w:rsid w:val="00FE65B6"/>
    <w:rsid w:val="00FE6E0C"/>
    <w:rsid w:val="00FF1652"/>
    <w:rsid w:val="00FF3816"/>
    <w:rsid w:val="00FF3D98"/>
    <w:rsid w:val="00FF3F3F"/>
    <w:rsid w:val="00FF4506"/>
    <w:rsid w:val="00FF530B"/>
    <w:rsid w:val="00FF5FC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AE5"/>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559</Words>
  <Characters>3190</Characters>
  <Application>Microsoft Office Outlook</Application>
  <DocSecurity>0</DocSecurity>
  <Lines>0</Lines>
  <Paragraphs>0</Paragraphs>
  <ScaleCrop>false</ScaleCrop>
  <Company>RONO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 аттестационную комиссию Департамента</dc:title>
  <dc:subject/>
  <dc:creator>admin</dc:creator>
  <cp:keywords/>
  <dc:description/>
  <cp:lastModifiedBy>Арканова</cp:lastModifiedBy>
  <cp:revision>2</cp:revision>
  <cp:lastPrinted>2014-06-16T05:44:00Z</cp:lastPrinted>
  <dcterms:created xsi:type="dcterms:W3CDTF">2016-03-04T06:38:00Z</dcterms:created>
  <dcterms:modified xsi:type="dcterms:W3CDTF">2016-03-04T06:38:00Z</dcterms:modified>
</cp:coreProperties>
</file>