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282" w:rsidRPr="004923EB" w:rsidRDefault="00CC4282" w:rsidP="00634CBC">
      <w:pPr>
        <w:jc w:val="center"/>
        <w:rPr>
          <w:rStyle w:val="apple-converted-space"/>
          <w:b/>
          <w:bCs/>
          <w:color w:val="7030A0"/>
          <w:sz w:val="27"/>
          <w:szCs w:val="27"/>
          <w:shd w:val="clear" w:color="auto" w:fill="FFFFFF"/>
        </w:rPr>
      </w:pPr>
      <w:r w:rsidRPr="004923EB">
        <w:rPr>
          <w:b/>
          <w:bCs/>
          <w:color w:val="7030A0"/>
          <w:sz w:val="27"/>
          <w:szCs w:val="27"/>
          <w:shd w:val="clear" w:color="auto" w:fill="FFFFFF"/>
        </w:rPr>
        <w:t>МОНИТОРИНГ СОСТОЯНИЯ ЗДОРОВЬЯ УЧАЩИХСЯ</w:t>
      </w:r>
      <w:r w:rsidRPr="004923EB">
        <w:rPr>
          <w:rStyle w:val="apple-converted-space"/>
          <w:b/>
          <w:bCs/>
          <w:color w:val="7030A0"/>
          <w:sz w:val="27"/>
          <w:szCs w:val="27"/>
          <w:shd w:val="clear" w:color="auto" w:fill="FFFFFF"/>
        </w:rPr>
        <w:t> ОБЩЕОБРАЗОВАТЕЛЬНЫХ ШКОЛ</w:t>
      </w:r>
    </w:p>
    <w:p w:rsidR="00CC4282" w:rsidRPr="004923EB" w:rsidRDefault="00CC4282" w:rsidP="00634CBC">
      <w:pPr>
        <w:jc w:val="center"/>
        <w:rPr>
          <w:rStyle w:val="apple-converted-space"/>
          <w:b/>
          <w:bCs/>
          <w:color w:val="7030A0"/>
          <w:sz w:val="27"/>
          <w:szCs w:val="27"/>
          <w:shd w:val="clear" w:color="auto" w:fill="FFFFFF"/>
        </w:rPr>
      </w:pPr>
      <w:r w:rsidRPr="004923EB">
        <w:rPr>
          <w:rStyle w:val="apple-converted-space"/>
          <w:b/>
          <w:bCs/>
          <w:color w:val="7030A0"/>
          <w:sz w:val="27"/>
          <w:szCs w:val="27"/>
          <w:shd w:val="clear" w:color="auto" w:fill="FFFFFF"/>
        </w:rPr>
        <w:t>ВАГАЙСКОГО РАЙОНА 201</w:t>
      </w:r>
      <w:r>
        <w:rPr>
          <w:rStyle w:val="apple-converted-space"/>
          <w:b/>
          <w:bCs/>
          <w:color w:val="7030A0"/>
          <w:sz w:val="27"/>
          <w:szCs w:val="27"/>
          <w:shd w:val="clear" w:color="auto" w:fill="FFFFFF"/>
        </w:rPr>
        <w:t>4</w:t>
      </w:r>
      <w:r w:rsidRPr="004923EB">
        <w:rPr>
          <w:rStyle w:val="apple-converted-space"/>
          <w:b/>
          <w:bCs/>
          <w:color w:val="7030A0"/>
          <w:sz w:val="27"/>
          <w:szCs w:val="27"/>
          <w:shd w:val="clear" w:color="auto" w:fill="FFFFFF"/>
        </w:rPr>
        <w:t xml:space="preserve"> года</w:t>
      </w:r>
    </w:p>
    <w:p w:rsidR="00CC4282" w:rsidRPr="00D0071B" w:rsidRDefault="00CC4282" w:rsidP="00634CBC">
      <w:pPr>
        <w:jc w:val="center"/>
        <w:rPr>
          <w:rStyle w:val="apple-converted-space"/>
          <w:rFonts w:ascii="Arial" w:hAnsi="Arial" w:cs="Arial"/>
          <w:b/>
          <w:bCs/>
          <w:color w:val="984806"/>
          <w:sz w:val="32"/>
          <w:szCs w:val="32"/>
          <w:u w:val="single"/>
          <w:shd w:val="clear" w:color="auto" w:fill="FFFFFF"/>
        </w:rPr>
      </w:pPr>
      <w:r w:rsidRPr="00D0071B">
        <w:rPr>
          <w:rFonts w:ascii="Arial" w:hAnsi="Arial" w:cs="Arial"/>
          <w:b/>
          <w:bCs/>
          <w:color w:val="984806"/>
          <w:sz w:val="32"/>
          <w:szCs w:val="32"/>
          <w:u w:val="single"/>
          <w:shd w:val="clear" w:color="auto" w:fill="FFFFFF"/>
        </w:rPr>
        <w:t>Группы здоровья</w:t>
      </w:r>
      <w:r w:rsidRPr="00D0071B">
        <w:rPr>
          <w:rStyle w:val="apple-converted-space"/>
          <w:rFonts w:ascii="Arial" w:hAnsi="Arial" w:cs="Arial"/>
          <w:b/>
          <w:bCs/>
          <w:color w:val="984806"/>
          <w:sz w:val="32"/>
          <w:szCs w:val="32"/>
          <w:u w:val="single"/>
          <w:shd w:val="clear" w:color="auto" w:fill="FFFFFF"/>
        </w:rPr>
        <w:t> </w:t>
      </w:r>
    </w:p>
    <w:p w:rsidR="00CC4282" w:rsidRDefault="00CC4282" w:rsidP="00634CBC">
      <w:pPr>
        <w:jc w:val="center"/>
        <w:rPr>
          <w:rStyle w:val="apple-converted-space"/>
          <w:b/>
          <w:bCs/>
          <w:color w:val="FF0000"/>
          <w:sz w:val="32"/>
          <w:szCs w:val="32"/>
          <w:shd w:val="clear" w:color="auto" w:fill="FFFFFF"/>
        </w:rPr>
      </w:pPr>
      <w:r w:rsidRPr="004923EB">
        <w:rPr>
          <w:rStyle w:val="apple-converted-space"/>
          <w:b/>
          <w:bCs/>
          <w:color w:val="FF0000"/>
          <w:sz w:val="32"/>
          <w:szCs w:val="32"/>
          <w:shd w:val="clear" w:color="auto" w:fill="FFFFFF"/>
        </w:rPr>
        <w:t xml:space="preserve">Общее количество обучающихся в ОУ </w:t>
      </w:r>
      <w:r>
        <w:rPr>
          <w:rStyle w:val="apple-converted-space"/>
          <w:b/>
          <w:bCs/>
          <w:color w:val="FF0000"/>
          <w:sz w:val="32"/>
          <w:szCs w:val="32"/>
          <w:shd w:val="clear" w:color="auto" w:fill="FFFFFF"/>
        </w:rPr>
        <w:t>на 01.07.2014–</w:t>
      </w:r>
      <w:r w:rsidRPr="004923EB">
        <w:rPr>
          <w:rStyle w:val="apple-converted-space"/>
          <w:b/>
          <w:bCs/>
          <w:color w:val="FF0000"/>
          <w:sz w:val="32"/>
          <w:szCs w:val="32"/>
          <w:shd w:val="clear" w:color="auto" w:fill="FFFFFF"/>
        </w:rPr>
        <w:t xml:space="preserve"> 26</w:t>
      </w:r>
      <w:r>
        <w:rPr>
          <w:rStyle w:val="apple-converted-space"/>
          <w:b/>
          <w:bCs/>
          <w:color w:val="FF0000"/>
          <w:sz w:val="32"/>
          <w:szCs w:val="32"/>
          <w:shd w:val="clear" w:color="auto" w:fill="FFFFFF"/>
        </w:rPr>
        <w:t>70</w:t>
      </w:r>
    </w:p>
    <w:p w:rsidR="00CC4282" w:rsidRDefault="00CC4282" w:rsidP="00634CBC">
      <w:pPr>
        <w:jc w:val="center"/>
        <w:rPr>
          <w:rStyle w:val="apple-converted-space"/>
          <w:b/>
          <w:bCs/>
          <w:color w:val="FF0000"/>
          <w:sz w:val="32"/>
          <w:szCs w:val="32"/>
          <w:shd w:val="clear" w:color="auto" w:fill="FFFFFF"/>
        </w:rPr>
      </w:pPr>
      <w:r w:rsidRPr="00C33BA0">
        <w:rPr>
          <w:b/>
          <w:bCs/>
          <w:color w:val="7030A0"/>
          <w:sz w:val="27"/>
          <w:szCs w:val="27"/>
          <w:shd w:val="clear" w:color="auto" w:fill="FFFFFF"/>
        </w:rPr>
        <w:object w:dxaOrig="12499" w:dyaOrig="64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4.75pt;height:320.25pt" o:ole="">
            <v:imagedata r:id="rId7" o:title=""/>
          </v:shape>
          <o:OLEObject Type="Embed" ProgID="MSGraph.Chart.8" ShapeID="_x0000_i1025" DrawAspect="Content" ObjectID="_1476187894" r:id="rId8">
            <o:FieldCodes>\s</o:FieldCodes>
          </o:OLEObject>
        </w:object>
      </w:r>
    </w:p>
    <w:p w:rsidR="00CC4282" w:rsidRDefault="00CC4282" w:rsidP="00146E9B">
      <w:pPr>
        <w:jc w:val="center"/>
        <w:rPr>
          <w:b/>
          <w:bCs/>
          <w:color w:val="E131C8"/>
          <w:sz w:val="36"/>
          <w:szCs w:val="36"/>
        </w:rPr>
      </w:pPr>
      <w:r w:rsidRPr="00883F79">
        <w:rPr>
          <w:b/>
          <w:bCs/>
          <w:color w:val="E131C8"/>
          <w:sz w:val="36"/>
          <w:szCs w:val="36"/>
        </w:rPr>
        <w:t>В процентах группы здоровья</w:t>
      </w:r>
      <w:r>
        <w:rPr>
          <w:b/>
          <w:bCs/>
          <w:color w:val="E131C8"/>
          <w:sz w:val="36"/>
          <w:szCs w:val="36"/>
        </w:rPr>
        <w:t xml:space="preserve"> (ВСЕГО учащихся на 01.07.2014- 2670 чел.)</w:t>
      </w:r>
    </w:p>
    <w:p w:rsidR="00CC4282" w:rsidRDefault="00CC4282" w:rsidP="00146E9B">
      <w:pPr>
        <w:jc w:val="center"/>
        <w:rPr>
          <w:b/>
          <w:bCs/>
          <w:color w:val="E131C8"/>
          <w:sz w:val="36"/>
          <w:szCs w:val="36"/>
        </w:rPr>
      </w:pPr>
      <w:r w:rsidRPr="00C12A0B">
        <w:rPr>
          <w:b/>
          <w:bCs/>
          <w:color w:val="E131C8"/>
          <w:sz w:val="36"/>
          <w:szCs w:val="36"/>
        </w:rPr>
        <w:object w:dxaOrig="13639" w:dyaOrig="8183">
          <v:shape id="_x0000_i1026" type="#_x0000_t75" style="width:681.75pt;height:409.5pt" o:ole="" filled="t" fillcolor="yellow">
            <v:fill opacity="62915f"/>
            <v:imagedata r:id="rId9" o:title=""/>
          </v:shape>
          <o:OLEObject Type="Embed" ProgID="MSGraph.Chart.8" ShapeID="_x0000_i1026" DrawAspect="Content" ObjectID="_1476187895" r:id="rId10">
            <o:FieldCodes>\s</o:FieldCodes>
          </o:OLEObject>
        </w:object>
      </w:r>
    </w:p>
    <w:p w:rsidR="00CC4282" w:rsidRPr="005C5307" w:rsidRDefault="00CC4282" w:rsidP="00567A20">
      <w:pPr>
        <w:jc w:val="center"/>
        <w:rPr>
          <w:rStyle w:val="apple-converted-space"/>
          <w:b/>
          <w:bCs/>
          <w:color w:val="008000"/>
          <w:sz w:val="52"/>
          <w:szCs w:val="52"/>
          <w:shd w:val="clear" w:color="auto" w:fill="FFFFFF"/>
        </w:rPr>
      </w:pPr>
      <w:r w:rsidRPr="00786B61">
        <w:rPr>
          <w:rStyle w:val="apple-converted-space"/>
          <w:b/>
          <w:bCs/>
          <w:color w:val="008000"/>
          <w:sz w:val="40"/>
          <w:szCs w:val="40"/>
          <w:shd w:val="clear" w:color="auto" w:fill="FFFFFF"/>
        </w:rPr>
        <w:t>Физкультурные группы</w:t>
      </w:r>
      <w:r>
        <w:rPr>
          <w:rStyle w:val="apple-converted-space"/>
          <w:b/>
          <w:bCs/>
          <w:color w:val="FF0000"/>
          <w:sz w:val="32"/>
          <w:szCs w:val="32"/>
          <w:shd w:val="clear" w:color="auto" w:fill="FFFFFF"/>
        </w:rPr>
        <w:t xml:space="preserve"> </w:t>
      </w:r>
      <w:r w:rsidRPr="00DE3BF6">
        <w:rPr>
          <w:rStyle w:val="apple-converted-space"/>
          <w:b/>
          <w:bCs/>
          <w:color w:val="FF0000"/>
          <w:sz w:val="32"/>
          <w:szCs w:val="32"/>
          <w:shd w:val="clear" w:color="auto" w:fill="FFFFFF"/>
        </w:rPr>
        <w:t xml:space="preserve">Общее количество обучающихся в ОУ </w:t>
      </w:r>
      <w:r>
        <w:rPr>
          <w:rStyle w:val="apple-converted-space"/>
          <w:b/>
          <w:bCs/>
          <w:color w:val="FF0000"/>
          <w:sz w:val="32"/>
          <w:szCs w:val="32"/>
          <w:shd w:val="clear" w:color="auto" w:fill="FFFFFF"/>
        </w:rPr>
        <w:t>–</w:t>
      </w:r>
      <w:r w:rsidRPr="00DE3BF6">
        <w:rPr>
          <w:rStyle w:val="apple-converted-space"/>
          <w:b/>
          <w:bCs/>
          <w:color w:val="FF0000"/>
          <w:sz w:val="32"/>
          <w:szCs w:val="32"/>
          <w:shd w:val="clear" w:color="auto" w:fill="FFFFFF"/>
        </w:rPr>
        <w:t xml:space="preserve"> 26</w:t>
      </w:r>
      <w:r>
        <w:rPr>
          <w:rStyle w:val="apple-converted-space"/>
          <w:b/>
          <w:bCs/>
          <w:color w:val="FF0000"/>
          <w:sz w:val="32"/>
          <w:szCs w:val="32"/>
          <w:shd w:val="clear" w:color="auto" w:fill="FFFFFF"/>
        </w:rPr>
        <w:t xml:space="preserve">70 </w:t>
      </w:r>
      <w:r w:rsidRPr="005C5307">
        <w:rPr>
          <w:rStyle w:val="apple-converted-space"/>
          <w:b/>
          <w:bCs/>
          <w:color w:val="008000"/>
          <w:sz w:val="52"/>
          <w:szCs w:val="52"/>
          <w:shd w:val="clear" w:color="auto" w:fill="FFFFFF"/>
        </w:rPr>
        <w:object w:dxaOrig="13660" w:dyaOrig="8183">
          <v:shape id="_x0000_i1027" type="#_x0000_t75" style="width:683.25pt;height:409.5pt" o:ole="">
            <v:imagedata r:id="rId11" o:title=""/>
          </v:shape>
          <o:OLEObject Type="Embed" ProgID="MSGraph.Chart.8" ShapeID="_x0000_i1027" DrawAspect="Content" ObjectID="_1476187896" r:id="rId12">
            <o:FieldCodes>\s</o:FieldCodes>
          </o:OLEObject>
        </w:object>
      </w:r>
    </w:p>
    <w:p w:rsidR="00CC4282" w:rsidRDefault="00CC4282" w:rsidP="00AD2E67">
      <w:pPr>
        <w:tabs>
          <w:tab w:val="left" w:pos="1185"/>
        </w:tabs>
        <w:jc w:val="center"/>
      </w:pPr>
    </w:p>
    <w:p w:rsidR="00CC4282" w:rsidRDefault="00CC4282" w:rsidP="00AD2E67">
      <w:pPr>
        <w:tabs>
          <w:tab w:val="left" w:pos="1185"/>
        </w:tabs>
        <w:jc w:val="center"/>
        <w:rPr>
          <w:rFonts w:ascii="Arial" w:hAnsi="Arial" w:cs="Arial"/>
          <w:b/>
          <w:bCs/>
          <w:color w:val="7030A0"/>
          <w:sz w:val="24"/>
          <w:szCs w:val="24"/>
        </w:rPr>
      </w:pPr>
      <w:r w:rsidRPr="00883F79">
        <w:rPr>
          <w:b/>
          <w:bCs/>
          <w:color w:val="E131C8"/>
          <w:sz w:val="36"/>
          <w:szCs w:val="36"/>
        </w:rPr>
        <w:t>В процентах</w:t>
      </w:r>
      <w:r>
        <w:rPr>
          <w:b/>
          <w:bCs/>
          <w:color w:val="E131C8"/>
          <w:sz w:val="36"/>
          <w:szCs w:val="36"/>
        </w:rPr>
        <w:t xml:space="preserve"> физ.группы</w:t>
      </w:r>
    </w:p>
    <w:p w:rsidR="00CC4282" w:rsidRDefault="00CC4282" w:rsidP="00AD2E67">
      <w:pPr>
        <w:tabs>
          <w:tab w:val="left" w:pos="1185"/>
        </w:tabs>
        <w:jc w:val="center"/>
        <w:rPr>
          <w:rFonts w:ascii="Arial" w:hAnsi="Arial" w:cs="Arial"/>
          <w:b/>
          <w:bCs/>
          <w:color w:val="7030A0"/>
          <w:sz w:val="24"/>
          <w:szCs w:val="24"/>
        </w:rPr>
      </w:pPr>
      <w:r w:rsidRPr="00C12A0B">
        <w:rPr>
          <w:b/>
          <w:bCs/>
          <w:color w:val="E131C8"/>
          <w:sz w:val="36"/>
          <w:szCs w:val="36"/>
        </w:rPr>
        <w:object w:dxaOrig="13639" w:dyaOrig="8183">
          <v:shape id="_x0000_i1028" type="#_x0000_t75" style="width:681.75pt;height:409.5pt" o:ole="" filled="t" fillcolor="yellow">
            <v:fill opacity="62915f"/>
            <v:imagedata r:id="rId13" o:title=""/>
          </v:shape>
          <o:OLEObject Type="Embed" ProgID="MSGraph.Chart.8" ShapeID="_x0000_i1028" DrawAspect="Content" ObjectID="_1476187897" r:id="rId14">
            <o:FieldCodes>\s</o:FieldCodes>
          </o:OLEObject>
        </w:object>
      </w:r>
    </w:p>
    <w:p w:rsidR="00CC4282" w:rsidRDefault="00CC4282" w:rsidP="00AD2E67">
      <w:pPr>
        <w:tabs>
          <w:tab w:val="left" w:pos="1185"/>
        </w:tabs>
        <w:jc w:val="center"/>
        <w:rPr>
          <w:rFonts w:ascii="Arial" w:hAnsi="Arial" w:cs="Arial"/>
          <w:b/>
          <w:bCs/>
          <w:color w:val="7030A0"/>
          <w:sz w:val="32"/>
          <w:szCs w:val="32"/>
        </w:rPr>
      </w:pPr>
      <w:r w:rsidRPr="009B7940">
        <w:rPr>
          <w:rFonts w:ascii="Arial" w:hAnsi="Arial" w:cs="Arial"/>
          <w:b/>
          <w:bCs/>
          <w:color w:val="7030A0"/>
          <w:sz w:val="24"/>
          <w:szCs w:val="24"/>
        </w:rPr>
        <w:t xml:space="preserve">Сравнительный анализ учащихся отнесенных к основной мед.группе из общего количества обучающихся </w:t>
      </w:r>
      <w:r w:rsidRPr="008A79FC">
        <w:rPr>
          <w:rFonts w:ascii="Arial" w:hAnsi="Arial" w:cs="Arial"/>
          <w:b/>
          <w:bCs/>
          <w:color w:val="7030A0"/>
          <w:sz w:val="32"/>
          <w:szCs w:val="32"/>
        </w:rPr>
        <w:object w:dxaOrig="15220" w:dyaOrig="8805">
          <v:shape id="_x0000_i1029" type="#_x0000_t75" style="width:761.25pt;height:440.25pt" o:ole="">
            <v:imagedata r:id="rId15" o:title=""/>
          </v:shape>
          <o:OLEObject Type="Embed" ProgID="MSGraph.Chart.8" ShapeID="_x0000_i1029" DrawAspect="Content" ObjectID="_1476187898" r:id="rId16">
            <o:FieldCodes>\s</o:FieldCodes>
          </o:OLEObject>
        </w:object>
      </w:r>
      <w:r>
        <w:rPr>
          <w:rFonts w:ascii="Arial" w:hAnsi="Arial" w:cs="Arial"/>
          <w:b/>
          <w:bCs/>
          <w:color w:val="7030A0"/>
          <w:sz w:val="32"/>
          <w:szCs w:val="32"/>
        </w:rPr>
        <w:t>Анализ кол-ва детей, отнесенных к основной группе в 2013-2014 гг.</w:t>
      </w:r>
    </w:p>
    <w:tbl>
      <w:tblPr>
        <w:tblW w:w="152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4"/>
        <w:gridCol w:w="1753"/>
        <w:gridCol w:w="1836"/>
        <w:gridCol w:w="921"/>
        <w:gridCol w:w="1055"/>
        <w:gridCol w:w="1977"/>
        <w:gridCol w:w="761"/>
        <w:gridCol w:w="1976"/>
        <w:gridCol w:w="2505"/>
        <w:gridCol w:w="1440"/>
      </w:tblGrid>
      <w:tr w:rsidR="00CC4282" w:rsidRPr="00461C13">
        <w:tc>
          <w:tcPr>
            <w:tcW w:w="1004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589" w:type="dxa"/>
            <w:gridSpan w:val="2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1976" w:type="dxa"/>
            <w:gridSpan w:val="2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Общее количество детей 2014</w:t>
            </w:r>
          </w:p>
        </w:tc>
        <w:tc>
          <w:tcPr>
            <w:tcW w:w="1977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Кол-во детей отнесенные к основной группе в 2014</w:t>
            </w:r>
          </w:p>
        </w:tc>
        <w:tc>
          <w:tcPr>
            <w:tcW w:w="761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976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Общее количество детей 2013</w:t>
            </w:r>
          </w:p>
        </w:tc>
        <w:tc>
          <w:tcPr>
            <w:tcW w:w="2505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Кол-во детей отнесенные к основной группе в 2013</w:t>
            </w:r>
          </w:p>
        </w:tc>
        <w:tc>
          <w:tcPr>
            <w:tcW w:w="144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%</w:t>
            </w:r>
          </w:p>
        </w:tc>
      </w:tr>
      <w:tr w:rsidR="00CC4282" w:rsidRPr="00461C13">
        <w:tc>
          <w:tcPr>
            <w:tcW w:w="1004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589" w:type="dxa"/>
            <w:gridSpan w:val="2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Птицкая СОШ</w:t>
            </w:r>
          </w:p>
        </w:tc>
        <w:tc>
          <w:tcPr>
            <w:tcW w:w="1976" w:type="dxa"/>
            <w:gridSpan w:val="2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75</w:t>
            </w:r>
          </w:p>
        </w:tc>
        <w:tc>
          <w:tcPr>
            <w:tcW w:w="1977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761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93,3</w:t>
            </w:r>
          </w:p>
        </w:tc>
        <w:tc>
          <w:tcPr>
            <w:tcW w:w="1976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75</w:t>
            </w:r>
          </w:p>
        </w:tc>
        <w:tc>
          <w:tcPr>
            <w:tcW w:w="2505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74</w:t>
            </w:r>
          </w:p>
        </w:tc>
        <w:tc>
          <w:tcPr>
            <w:tcW w:w="144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98,6</w:t>
            </w:r>
          </w:p>
        </w:tc>
      </w:tr>
      <w:tr w:rsidR="00CC4282" w:rsidRPr="00461C13">
        <w:tc>
          <w:tcPr>
            <w:tcW w:w="1004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589" w:type="dxa"/>
            <w:gridSpan w:val="2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Тукузская СОШ</w:t>
            </w:r>
          </w:p>
        </w:tc>
        <w:tc>
          <w:tcPr>
            <w:tcW w:w="1976" w:type="dxa"/>
            <w:gridSpan w:val="2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135</w:t>
            </w:r>
          </w:p>
        </w:tc>
        <w:tc>
          <w:tcPr>
            <w:tcW w:w="1977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124</w:t>
            </w:r>
          </w:p>
        </w:tc>
        <w:tc>
          <w:tcPr>
            <w:tcW w:w="761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91,9</w:t>
            </w:r>
          </w:p>
        </w:tc>
        <w:tc>
          <w:tcPr>
            <w:tcW w:w="1976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120</w:t>
            </w:r>
          </w:p>
        </w:tc>
        <w:tc>
          <w:tcPr>
            <w:tcW w:w="2505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117</w:t>
            </w:r>
          </w:p>
        </w:tc>
        <w:tc>
          <w:tcPr>
            <w:tcW w:w="144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97,5</w:t>
            </w:r>
          </w:p>
        </w:tc>
      </w:tr>
      <w:tr w:rsidR="00CC4282" w:rsidRPr="00461C13">
        <w:tc>
          <w:tcPr>
            <w:tcW w:w="1004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589" w:type="dxa"/>
            <w:gridSpan w:val="2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Иртышская ООШ</w:t>
            </w:r>
          </w:p>
        </w:tc>
        <w:tc>
          <w:tcPr>
            <w:tcW w:w="1976" w:type="dxa"/>
            <w:gridSpan w:val="2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65</w:t>
            </w:r>
          </w:p>
        </w:tc>
        <w:tc>
          <w:tcPr>
            <w:tcW w:w="1977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761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92,3</w:t>
            </w:r>
          </w:p>
        </w:tc>
        <w:tc>
          <w:tcPr>
            <w:tcW w:w="1976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65</w:t>
            </w:r>
          </w:p>
        </w:tc>
        <w:tc>
          <w:tcPr>
            <w:tcW w:w="2505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57</w:t>
            </w:r>
          </w:p>
        </w:tc>
        <w:tc>
          <w:tcPr>
            <w:tcW w:w="144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87,6</w:t>
            </w:r>
          </w:p>
        </w:tc>
      </w:tr>
      <w:tr w:rsidR="00CC4282" w:rsidRPr="00461C13">
        <w:tc>
          <w:tcPr>
            <w:tcW w:w="1004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589" w:type="dxa"/>
            <w:gridSpan w:val="2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Карагайская СОШ</w:t>
            </w:r>
          </w:p>
        </w:tc>
        <w:tc>
          <w:tcPr>
            <w:tcW w:w="1976" w:type="dxa"/>
            <w:gridSpan w:val="2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81</w:t>
            </w:r>
          </w:p>
        </w:tc>
        <w:tc>
          <w:tcPr>
            <w:tcW w:w="1977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761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86,4</w:t>
            </w:r>
          </w:p>
        </w:tc>
        <w:tc>
          <w:tcPr>
            <w:tcW w:w="1976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84</w:t>
            </w:r>
          </w:p>
        </w:tc>
        <w:tc>
          <w:tcPr>
            <w:tcW w:w="2505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79</w:t>
            </w:r>
          </w:p>
        </w:tc>
        <w:tc>
          <w:tcPr>
            <w:tcW w:w="144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94,0</w:t>
            </w:r>
          </w:p>
        </w:tc>
      </w:tr>
      <w:tr w:rsidR="00CC4282" w:rsidRPr="00461C13">
        <w:tc>
          <w:tcPr>
            <w:tcW w:w="1004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589" w:type="dxa"/>
            <w:gridSpan w:val="2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Второвагайская СОШ</w:t>
            </w:r>
          </w:p>
        </w:tc>
        <w:tc>
          <w:tcPr>
            <w:tcW w:w="1976" w:type="dxa"/>
            <w:gridSpan w:val="2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55</w:t>
            </w:r>
          </w:p>
        </w:tc>
        <w:tc>
          <w:tcPr>
            <w:tcW w:w="1977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49</w:t>
            </w:r>
          </w:p>
        </w:tc>
        <w:tc>
          <w:tcPr>
            <w:tcW w:w="761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89</w:t>
            </w:r>
          </w:p>
        </w:tc>
        <w:tc>
          <w:tcPr>
            <w:tcW w:w="1976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61</w:t>
            </w:r>
          </w:p>
        </w:tc>
        <w:tc>
          <w:tcPr>
            <w:tcW w:w="2505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57</w:t>
            </w:r>
          </w:p>
        </w:tc>
        <w:tc>
          <w:tcPr>
            <w:tcW w:w="144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93,1</w:t>
            </w:r>
          </w:p>
        </w:tc>
      </w:tr>
      <w:tr w:rsidR="00CC4282" w:rsidRPr="00461C13">
        <w:tc>
          <w:tcPr>
            <w:tcW w:w="1004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589" w:type="dxa"/>
            <w:gridSpan w:val="2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Бегишевская СОШ</w:t>
            </w:r>
          </w:p>
        </w:tc>
        <w:tc>
          <w:tcPr>
            <w:tcW w:w="1976" w:type="dxa"/>
            <w:gridSpan w:val="2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79</w:t>
            </w:r>
          </w:p>
        </w:tc>
        <w:tc>
          <w:tcPr>
            <w:tcW w:w="1977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76</w:t>
            </w:r>
          </w:p>
        </w:tc>
        <w:tc>
          <w:tcPr>
            <w:tcW w:w="761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96,2</w:t>
            </w:r>
          </w:p>
        </w:tc>
        <w:tc>
          <w:tcPr>
            <w:tcW w:w="1976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78</w:t>
            </w:r>
          </w:p>
        </w:tc>
        <w:tc>
          <w:tcPr>
            <w:tcW w:w="2505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71</w:t>
            </w:r>
          </w:p>
        </w:tc>
        <w:tc>
          <w:tcPr>
            <w:tcW w:w="144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91,0</w:t>
            </w:r>
          </w:p>
        </w:tc>
      </w:tr>
      <w:tr w:rsidR="00CC4282" w:rsidRPr="00461C13">
        <w:tc>
          <w:tcPr>
            <w:tcW w:w="1004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589" w:type="dxa"/>
            <w:gridSpan w:val="2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ЗСКШИ</w:t>
            </w:r>
          </w:p>
        </w:tc>
        <w:tc>
          <w:tcPr>
            <w:tcW w:w="1976" w:type="dxa"/>
            <w:gridSpan w:val="2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47</w:t>
            </w:r>
          </w:p>
        </w:tc>
        <w:tc>
          <w:tcPr>
            <w:tcW w:w="1977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761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74,5</w:t>
            </w:r>
          </w:p>
        </w:tc>
        <w:tc>
          <w:tcPr>
            <w:tcW w:w="1976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48</w:t>
            </w:r>
          </w:p>
        </w:tc>
        <w:tc>
          <w:tcPr>
            <w:tcW w:w="2505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38</w:t>
            </w:r>
          </w:p>
        </w:tc>
        <w:tc>
          <w:tcPr>
            <w:tcW w:w="144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79,1</w:t>
            </w:r>
          </w:p>
        </w:tc>
      </w:tr>
      <w:tr w:rsidR="00CC4282" w:rsidRPr="00461C13">
        <w:tc>
          <w:tcPr>
            <w:tcW w:w="1004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589" w:type="dxa"/>
            <w:gridSpan w:val="2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Казанская СОШ</w:t>
            </w:r>
          </w:p>
        </w:tc>
        <w:tc>
          <w:tcPr>
            <w:tcW w:w="1976" w:type="dxa"/>
            <w:gridSpan w:val="2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134</w:t>
            </w:r>
          </w:p>
        </w:tc>
        <w:tc>
          <w:tcPr>
            <w:tcW w:w="1977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132</w:t>
            </w:r>
          </w:p>
        </w:tc>
        <w:tc>
          <w:tcPr>
            <w:tcW w:w="761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98,5</w:t>
            </w:r>
          </w:p>
        </w:tc>
        <w:tc>
          <w:tcPr>
            <w:tcW w:w="1976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118</w:t>
            </w:r>
          </w:p>
        </w:tc>
        <w:tc>
          <w:tcPr>
            <w:tcW w:w="2505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116</w:t>
            </w:r>
          </w:p>
        </w:tc>
        <w:tc>
          <w:tcPr>
            <w:tcW w:w="144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98,3</w:t>
            </w:r>
          </w:p>
        </w:tc>
      </w:tr>
      <w:tr w:rsidR="00CC4282" w:rsidRPr="00461C13" w:rsidTr="00837544">
        <w:tc>
          <w:tcPr>
            <w:tcW w:w="1004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589" w:type="dxa"/>
            <w:gridSpan w:val="2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Аксурская СОШ</w:t>
            </w:r>
          </w:p>
        </w:tc>
        <w:tc>
          <w:tcPr>
            <w:tcW w:w="1976" w:type="dxa"/>
            <w:gridSpan w:val="2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49</w:t>
            </w:r>
          </w:p>
        </w:tc>
        <w:tc>
          <w:tcPr>
            <w:tcW w:w="1977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761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73,5</w:t>
            </w:r>
          </w:p>
        </w:tc>
        <w:tc>
          <w:tcPr>
            <w:tcW w:w="1976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52</w:t>
            </w:r>
          </w:p>
        </w:tc>
        <w:tc>
          <w:tcPr>
            <w:tcW w:w="2505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44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77</w:t>
            </w:r>
          </w:p>
        </w:tc>
      </w:tr>
      <w:tr w:rsidR="00CC4282" w:rsidRPr="00461C13">
        <w:tc>
          <w:tcPr>
            <w:tcW w:w="1004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589" w:type="dxa"/>
            <w:gridSpan w:val="2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Курьинская ООШ</w:t>
            </w:r>
          </w:p>
        </w:tc>
        <w:tc>
          <w:tcPr>
            <w:tcW w:w="1976" w:type="dxa"/>
            <w:gridSpan w:val="2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1977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761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976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2505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144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94</w:t>
            </w:r>
          </w:p>
        </w:tc>
      </w:tr>
      <w:tr w:rsidR="00CC4282" w:rsidRPr="005D135C">
        <w:tc>
          <w:tcPr>
            <w:tcW w:w="1004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3589" w:type="dxa"/>
            <w:gridSpan w:val="2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Абаульская ООШ</w:t>
            </w:r>
          </w:p>
        </w:tc>
        <w:tc>
          <w:tcPr>
            <w:tcW w:w="1976" w:type="dxa"/>
            <w:gridSpan w:val="2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977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761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976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2505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144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89</w:t>
            </w:r>
          </w:p>
        </w:tc>
      </w:tr>
      <w:tr w:rsidR="00CC4282" w:rsidRPr="005D135C">
        <w:tc>
          <w:tcPr>
            <w:tcW w:w="1004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3589" w:type="dxa"/>
            <w:gridSpan w:val="2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Ушаковская ООШ</w:t>
            </w:r>
          </w:p>
        </w:tc>
        <w:tc>
          <w:tcPr>
            <w:tcW w:w="1976" w:type="dxa"/>
            <w:gridSpan w:val="2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1977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761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95,2</w:t>
            </w:r>
          </w:p>
        </w:tc>
        <w:tc>
          <w:tcPr>
            <w:tcW w:w="1976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44</w:t>
            </w:r>
          </w:p>
        </w:tc>
        <w:tc>
          <w:tcPr>
            <w:tcW w:w="2505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39</w:t>
            </w:r>
          </w:p>
        </w:tc>
        <w:tc>
          <w:tcPr>
            <w:tcW w:w="144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88,6</w:t>
            </w:r>
          </w:p>
        </w:tc>
      </w:tr>
      <w:tr w:rsidR="00CC4282" w:rsidRPr="005D135C">
        <w:tc>
          <w:tcPr>
            <w:tcW w:w="1004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3589" w:type="dxa"/>
            <w:gridSpan w:val="2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Куларовская СОШ</w:t>
            </w:r>
          </w:p>
        </w:tc>
        <w:tc>
          <w:tcPr>
            <w:tcW w:w="1976" w:type="dxa"/>
            <w:gridSpan w:val="2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58</w:t>
            </w:r>
          </w:p>
        </w:tc>
        <w:tc>
          <w:tcPr>
            <w:tcW w:w="1977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51</w:t>
            </w:r>
          </w:p>
        </w:tc>
        <w:tc>
          <w:tcPr>
            <w:tcW w:w="761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88</w:t>
            </w:r>
          </w:p>
        </w:tc>
        <w:tc>
          <w:tcPr>
            <w:tcW w:w="1976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56</w:t>
            </w:r>
          </w:p>
        </w:tc>
        <w:tc>
          <w:tcPr>
            <w:tcW w:w="2505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49</w:t>
            </w:r>
          </w:p>
        </w:tc>
        <w:tc>
          <w:tcPr>
            <w:tcW w:w="144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87,5</w:t>
            </w:r>
          </w:p>
        </w:tc>
      </w:tr>
      <w:tr w:rsidR="00CC4282" w:rsidRPr="005D135C">
        <w:tc>
          <w:tcPr>
            <w:tcW w:w="1004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3589" w:type="dxa"/>
            <w:gridSpan w:val="2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Юрминская СОШ</w:t>
            </w:r>
          </w:p>
        </w:tc>
        <w:tc>
          <w:tcPr>
            <w:tcW w:w="1976" w:type="dxa"/>
            <w:gridSpan w:val="2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94</w:t>
            </w:r>
          </w:p>
        </w:tc>
        <w:tc>
          <w:tcPr>
            <w:tcW w:w="1977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91</w:t>
            </w:r>
          </w:p>
        </w:tc>
        <w:tc>
          <w:tcPr>
            <w:tcW w:w="761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96,8</w:t>
            </w:r>
          </w:p>
        </w:tc>
        <w:tc>
          <w:tcPr>
            <w:tcW w:w="1976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90</w:t>
            </w:r>
          </w:p>
        </w:tc>
        <w:tc>
          <w:tcPr>
            <w:tcW w:w="2505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90</w:t>
            </w:r>
          </w:p>
        </w:tc>
        <w:tc>
          <w:tcPr>
            <w:tcW w:w="144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100</w:t>
            </w:r>
          </w:p>
        </w:tc>
      </w:tr>
      <w:tr w:rsidR="00CC4282" w:rsidRPr="005D135C">
        <w:tc>
          <w:tcPr>
            <w:tcW w:w="1004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3589" w:type="dxa"/>
            <w:gridSpan w:val="2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Комсомольская СОШ</w:t>
            </w:r>
          </w:p>
        </w:tc>
        <w:tc>
          <w:tcPr>
            <w:tcW w:w="1976" w:type="dxa"/>
            <w:gridSpan w:val="2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1977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761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81,8</w:t>
            </w:r>
          </w:p>
        </w:tc>
        <w:tc>
          <w:tcPr>
            <w:tcW w:w="1976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2505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144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94,4</w:t>
            </w:r>
          </w:p>
        </w:tc>
      </w:tr>
      <w:tr w:rsidR="00CC4282" w:rsidRPr="005D135C">
        <w:tc>
          <w:tcPr>
            <w:tcW w:w="1004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3589" w:type="dxa"/>
            <w:gridSpan w:val="2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Зареченская СОШ</w:t>
            </w:r>
          </w:p>
        </w:tc>
        <w:tc>
          <w:tcPr>
            <w:tcW w:w="1976" w:type="dxa"/>
            <w:gridSpan w:val="2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149</w:t>
            </w:r>
          </w:p>
        </w:tc>
        <w:tc>
          <w:tcPr>
            <w:tcW w:w="1977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140</w:t>
            </w:r>
          </w:p>
        </w:tc>
        <w:tc>
          <w:tcPr>
            <w:tcW w:w="761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94</w:t>
            </w:r>
          </w:p>
        </w:tc>
        <w:tc>
          <w:tcPr>
            <w:tcW w:w="1976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142</w:t>
            </w:r>
          </w:p>
        </w:tc>
        <w:tc>
          <w:tcPr>
            <w:tcW w:w="2505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121</w:t>
            </w:r>
          </w:p>
        </w:tc>
        <w:tc>
          <w:tcPr>
            <w:tcW w:w="144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85,2</w:t>
            </w:r>
          </w:p>
        </w:tc>
      </w:tr>
      <w:tr w:rsidR="00CC4282" w:rsidRPr="005D135C">
        <w:tc>
          <w:tcPr>
            <w:tcW w:w="1004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3589" w:type="dxa"/>
            <w:gridSpan w:val="2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Шестовская СОШ</w:t>
            </w:r>
          </w:p>
        </w:tc>
        <w:tc>
          <w:tcPr>
            <w:tcW w:w="1976" w:type="dxa"/>
            <w:gridSpan w:val="2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52</w:t>
            </w:r>
          </w:p>
        </w:tc>
        <w:tc>
          <w:tcPr>
            <w:tcW w:w="1977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45</w:t>
            </w:r>
          </w:p>
        </w:tc>
        <w:tc>
          <w:tcPr>
            <w:tcW w:w="761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86,5</w:t>
            </w:r>
          </w:p>
        </w:tc>
        <w:tc>
          <w:tcPr>
            <w:tcW w:w="1976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56</w:t>
            </w:r>
          </w:p>
        </w:tc>
        <w:tc>
          <w:tcPr>
            <w:tcW w:w="2505" w:type="dxa"/>
            <w:shd w:val="clear" w:color="auto" w:fill="FFFF00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51</w:t>
            </w:r>
          </w:p>
        </w:tc>
        <w:tc>
          <w:tcPr>
            <w:tcW w:w="144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91</w:t>
            </w:r>
          </w:p>
        </w:tc>
      </w:tr>
      <w:tr w:rsidR="00CC4282" w:rsidRPr="005D135C" w:rsidTr="00837544">
        <w:tc>
          <w:tcPr>
            <w:tcW w:w="1004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3589" w:type="dxa"/>
            <w:gridSpan w:val="2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Черноковская СОШ</w:t>
            </w:r>
          </w:p>
        </w:tc>
        <w:tc>
          <w:tcPr>
            <w:tcW w:w="1976" w:type="dxa"/>
            <w:gridSpan w:val="2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97</w:t>
            </w:r>
          </w:p>
        </w:tc>
        <w:tc>
          <w:tcPr>
            <w:tcW w:w="1977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94</w:t>
            </w:r>
          </w:p>
        </w:tc>
        <w:tc>
          <w:tcPr>
            <w:tcW w:w="761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97</w:t>
            </w:r>
          </w:p>
        </w:tc>
        <w:tc>
          <w:tcPr>
            <w:tcW w:w="1976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121</w:t>
            </w:r>
          </w:p>
        </w:tc>
        <w:tc>
          <w:tcPr>
            <w:tcW w:w="2505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117</w:t>
            </w:r>
          </w:p>
        </w:tc>
        <w:tc>
          <w:tcPr>
            <w:tcW w:w="144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97</w:t>
            </w:r>
          </w:p>
        </w:tc>
      </w:tr>
      <w:tr w:rsidR="00CC4282" w:rsidRPr="005D135C">
        <w:tc>
          <w:tcPr>
            <w:tcW w:w="1004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3589" w:type="dxa"/>
            <w:gridSpan w:val="2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Дубровинская СОШ</w:t>
            </w:r>
          </w:p>
        </w:tc>
        <w:tc>
          <w:tcPr>
            <w:tcW w:w="1976" w:type="dxa"/>
            <w:gridSpan w:val="2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194</w:t>
            </w:r>
          </w:p>
        </w:tc>
        <w:tc>
          <w:tcPr>
            <w:tcW w:w="1977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166</w:t>
            </w:r>
          </w:p>
        </w:tc>
        <w:tc>
          <w:tcPr>
            <w:tcW w:w="761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85,6</w:t>
            </w:r>
          </w:p>
        </w:tc>
        <w:tc>
          <w:tcPr>
            <w:tcW w:w="1976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196</w:t>
            </w:r>
          </w:p>
        </w:tc>
        <w:tc>
          <w:tcPr>
            <w:tcW w:w="2505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167</w:t>
            </w:r>
          </w:p>
        </w:tc>
        <w:tc>
          <w:tcPr>
            <w:tcW w:w="144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85,2</w:t>
            </w:r>
          </w:p>
        </w:tc>
      </w:tr>
      <w:tr w:rsidR="00CC4282" w:rsidRPr="005D135C">
        <w:tc>
          <w:tcPr>
            <w:tcW w:w="1004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3589" w:type="dxa"/>
            <w:gridSpan w:val="2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Шишкинская СОШ</w:t>
            </w:r>
          </w:p>
        </w:tc>
        <w:tc>
          <w:tcPr>
            <w:tcW w:w="1976" w:type="dxa"/>
            <w:gridSpan w:val="2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80</w:t>
            </w:r>
          </w:p>
        </w:tc>
        <w:tc>
          <w:tcPr>
            <w:tcW w:w="1977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78</w:t>
            </w:r>
          </w:p>
        </w:tc>
        <w:tc>
          <w:tcPr>
            <w:tcW w:w="761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97,5</w:t>
            </w:r>
          </w:p>
        </w:tc>
        <w:tc>
          <w:tcPr>
            <w:tcW w:w="1976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2505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67</w:t>
            </w:r>
          </w:p>
        </w:tc>
        <w:tc>
          <w:tcPr>
            <w:tcW w:w="144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97,1</w:t>
            </w:r>
          </w:p>
        </w:tc>
      </w:tr>
      <w:tr w:rsidR="00CC4282" w:rsidRPr="005D135C">
        <w:tc>
          <w:tcPr>
            <w:tcW w:w="1004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3589" w:type="dxa"/>
            <w:gridSpan w:val="2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Супринская СОШ</w:t>
            </w:r>
          </w:p>
        </w:tc>
        <w:tc>
          <w:tcPr>
            <w:tcW w:w="1976" w:type="dxa"/>
            <w:gridSpan w:val="2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74</w:t>
            </w:r>
          </w:p>
        </w:tc>
        <w:tc>
          <w:tcPr>
            <w:tcW w:w="1977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66</w:t>
            </w:r>
          </w:p>
        </w:tc>
        <w:tc>
          <w:tcPr>
            <w:tcW w:w="761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89,1</w:t>
            </w:r>
          </w:p>
        </w:tc>
        <w:tc>
          <w:tcPr>
            <w:tcW w:w="1976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76</w:t>
            </w:r>
          </w:p>
        </w:tc>
        <w:tc>
          <w:tcPr>
            <w:tcW w:w="2505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61</w:t>
            </w:r>
          </w:p>
        </w:tc>
        <w:tc>
          <w:tcPr>
            <w:tcW w:w="144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80,2</w:t>
            </w:r>
          </w:p>
        </w:tc>
      </w:tr>
      <w:tr w:rsidR="00CC4282" w:rsidRPr="005D135C">
        <w:tc>
          <w:tcPr>
            <w:tcW w:w="1004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3589" w:type="dxa"/>
            <w:gridSpan w:val="2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Вагайская СОШ</w:t>
            </w:r>
          </w:p>
        </w:tc>
        <w:tc>
          <w:tcPr>
            <w:tcW w:w="1976" w:type="dxa"/>
            <w:gridSpan w:val="2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679</w:t>
            </w:r>
          </w:p>
        </w:tc>
        <w:tc>
          <w:tcPr>
            <w:tcW w:w="1977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641</w:t>
            </w:r>
          </w:p>
        </w:tc>
        <w:tc>
          <w:tcPr>
            <w:tcW w:w="761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94,4</w:t>
            </w:r>
          </w:p>
        </w:tc>
        <w:tc>
          <w:tcPr>
            <w:tcW w:w="1976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670</w:t>
            </w:r>
          </w:p>
        </w:tc>
        <w:tc>
          <w:tcPr>
            <w:tcW w:w="2505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585</w:t>
            </w:r>
          </w:p>
        </w:tc>
        <w:tc>
          <w:tcPr>
            <w:tcW w:w="144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87,3</w:t>
            </w:r>
          </w:p>
        </w:tc>
      </w:tr>
      <w:tr w:rsidR="00CC4282" w:rsidRPr="005D135C">
        <w:tc>
          <w:tcPr>
            <w:tcW w:w="1004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3589" w:type="dxa"/>
            <w:gridSpan w:val="2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Первомайская СОШ</w:t>
            </w:r>
          </w:p>
        </w:tc>
        <w:tc>
          <w:tcPr>
            <w:tcW w:w="1976" w:type="dxa"/>
            <w:gridSpan w:val="2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83</w:t>
            </w:r>
          </w:p>
        </w:tc>
        <w:tc>
          <w:tcPr>
            <w:tcW w:w="1977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83</w:t>
            </w:r>
          </w:p>
        </w:tc>
        <w:tc>
          <w:tcPr>
            <w:tcW w:w="761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976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59</w:t>
            </w:r>
          </w:p>
        </w:tc>
        <w:tc>
          <w:tcPr>
            <w:tcW w:w="2505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56</w:t>
            </w:r>
          </w:p>
        </w:tc>
        <w:tc>
          <w:tcPr>
            <w:tcW w:w="144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95</w:t>
            </w:r>
          </w:p>
        </w:tc>
      </w:tr>
      <w:tr w:rsidR="00CC4282" w:rsidRPr="005D135C">
        <w:tc>
          <w:tcPr>
            <w:tcW w:w="1004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3589" w:type="dxa"/>
            <w:gridSpan w:val="2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Осиновская СОШ</w:t>
            </w:r>
          </w:p>
        </w:tc>
        <w:tc>
          <w:tcPr>
            <w:tcW w:w="1976" w:type="dxa"/>
            <w:gridSpan w:val="2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248</w:t>
            </w:r>
          </w:p>
        </w:tc>
        <w:tc>
          <w:tcPr>
            <w:tcW w:w="1977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239</w:t>
            </w:r>
          </w:p>
        </w:tc>
        <w:tc>
          <w:tcPr>
            <w:tcW w:w="761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96,3</w:t>
            </w:r>
          </w:p>
        </w:tc>
        <w:tc>
          <w:tcPr>
            <w:tcW w:w="1976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246</w:t>
            </w:r>
          </w:p>
        </w:tc>
        <w:tc>
          <w:tcPr>
            <w:tcW w:w="2505" w:type="dxa"/>
            <w:shd w:val="clear" w:color="auto" w:fill="00FFFF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165</w:t>
            </w:r>
          </w:p>
        </w:tc>
        <w:tc>
          <w:tcPr>
            <w:tcW w:w="144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67</w:t>
            </w:r>
          </w:p>
        </w:tc>
      </w:tr>
      <w:tr w:rsidR="00CC4282" w:rsidRPr="000D652F">
        <w:trPr>
          <w:gridAfter w:val="6"/>
          <w:wAfter w:w="9714" w:type="dxa"/>
          <w:trHeight w:val="315"/>
        </w:trPr>
        <w:tc>
          <w:tcPr>
            <w:tcW w:w="2757" w:type="dxa"/>
            <w:gridSpan w:val="2"/>
            <w:shd w:val="clear" w:color="auto" w:fill="00FFFF"/>
          </w:tcPr>
          <w:p w:rsidR="00CC4282" w:rsidRPr="00344433" w:rsidRDefault="00CC4282" w:rsidP="00344433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344433">
              <w:rPr>
                <w:rFonts w:ascii="Arial" w:hAnsi="Arial" w:cs="Arial"/>
                <w:b/>
                <w:bCs/>
                <w:sz w:val="32"/>
                <w:szCs w:val="32"/>
              </w:rPr>
              <w:t>Положительная динамика</w:t>
            </w:r>
          </w:p>
        </w:tc>
        <w:tc>
          <w:tcPr>
            <w:tcW w:w="2757" w:type="dxa"/>
            <w:gridSpan w:val="2"/>
            <w:shd w:val="clear" w:color="auto" w:fill="FFFF00"/>
          </w:tcPr>
          <w:p w:rsidR="00CC4282" w:rsidRPr="00344433" w:rsidRDefault="00CC4282" w:rsidP="00344433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344433">
              <w:rPr>
                <w:rFonts w:ascii="Arial" w:hAnsi="Arial" w:cs="Arial"/>
                <w:b/>
                <w:bCs/>
                <w:sz w:val="32"/>
                <w:szCs w:val="32"/>
              </w:rPr>
              <w:t>Отрицательная динамика</w:t>
            </w:r>
          </w:p>
        </w:tc>
      </w:tr>
    </w:tbl>
    <w:p w:rsidR="00CC4282" w:rsidRDefault="00CC4282" w:rsidP="00AD2E67">
      <w:pPr>
        <w:tabs>
          <w:tab w:val="left" w:pos="1185"/>
        </w:tabs>
        <w:jc w:val="center"/>
        <w:rPr>
          <w:rFonts w:ascii="Arial" w:hAnsi="Arial" w:cs="Arial"/>
          <w:b/>
          <w:bCs/>
          <w:color w:val="7030A0"/>
          <w:sz w:val="32"/>
          <w:szCs w:val="32"/>
        </w:rPr>
      </w:pPr>
    </w:p>
    <w:p w:rsidR="00CC4282" w:rsidRDefault="00CC4282" w:rsidP="00AD2E67">
      <w:pPr>
        <w:tabs>
          <w:tab w:val="left" w:pos="1185"/>
        </w:tabs>
        <w:jc w:val="center"/>
        <w:rPr>
          <w:rFonts w:ascii="Arial" w:hAnsi="Arial" w:cs="Arial"/>
          <w:b/>
          <w:bCs/>
          <w:color w:val="7030A0"/>
          <w:sz w:val="32"/>
          <w:szCs w:val="32"/>
        </w:rPr>
      </w:pPr>
      <w:r w:rsidRPr="00353008">
        <w:rPr>
          <w:rFonts w:ascii="Arial" w:hAnsi="Arial" w:cs="Arial"/>
          <w:b/>
          <w:bCs/>
          <w:color w:val="7030A0"/>
          <w:sz w:val="28"/>
          <w:szCs w:val="28"/>
        </w:rPr>
        <w:t>Сравнительный анализ учащихся отнесенных к подготовительной мед.группе</w:t>
      </w:r>
      <w:r w:rsidRPr="00065E70">
        <w:rPr>
          <w:rFonts w:ascii="Arial" w:hAnsi="Arial" w:cs="Arial"/>
          <w:b/>
          <w:bCs/>
          <w:color w:val="7030A0"/>
          <w:sz w:val="32"/>
          <w:szCs w:val="32"/>
        </w:rPr>
        <w:t xml:space="preserve"> </w:t>
      </w:r>
      <w:r w:rsidRPr="008A79FC">
        <w:rPr>
          <w:rFonts w:ascii="Arial" w:hAnsi="Arial" w:cs="Arial"/>
          <w:b/>
          <w:bCs/>
          <w:color w:val="7030A0"/>
          <w:sz w:val="32"/>
          <w:szCs w:val="32"/>
        </w:rPr>
        <w:object w:dxaOrig="15220" w:dyaOrig="8445">
          <v:shape id="_x0000_i1030" type="#_x0000_t75" style="width:761.25pt;height:422.25pt" o:ole="">
            <v:imagedata r:id="rId17" o:title=""/>
          </v:shape>
          <o:OLEObject Type="Embed" ProgID="MSGraph.Chart.8" ShapeID="_x0000_i1030" DrawAspect="Content" ObjectID="_1476187899" r:id="rId18">
            <o:FieldCodes>\s</o:FieldCodes>
          </o:OLEObject>
        </w:object>
      </w:r>
    </w:p>
    <w:p w:rsidR="00CC4282" w:rsidRDefault="00CC4282" w:rsidP="003B66A6">
      <w:pPr>
        <w:tabs>
          <w:tab w:val="left" w:pos="1185"/>
        </w:tabs>
        <w:jc w:val="center"/>
        <w:rPr>
          <w:rFonts w:ascii="Arial" w:hAnsi="Arial" w:cs="Arial"/>
          <w:b/>
          <w:bCs/>
          <w:color w:val="7030A0"/>
          <w:sz w:val="32"/>
          <w:szCs w:val="32"/>
        </w:rPr>
      </w:pPr>
      <w:r>
        <w:rPr>
          <w:rFonts w:ascii="Arial" w:hAnsi="Arial" w:cs="Arial"/>
          <w:b/>
          <w:bCs/>
          <w:color w:val="7030A0"/>
          <w:sz w:val="32"/>
          <w:szCs w:val="32"/>
        </w:rPr>
        <w:t>Анализ кол-ва детей, отнесенных к подготовительной группе в 2013-2014 гг.</w:t>
      </w:r>
    </w:p>
    <w:tbl>
      <w:tblPr>
        <w:tblW w:w="1448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9"/>
        <w:gridCol w:w="3459"/>
        <w:gridCol w:w="1933"/>
        <w:gridCol w:w="2456"/>
        <w:gridCol w:w="2791"/>
        <w:gridCol w:w="2896"/>
      </w:tblGrid>
      <w:tr w:rsidR="00CC4282" w:rsidRPr="00461C13">
        <w:tc>
          <w:tcPr>
            <w:tcW w:w="100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60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Общее количество детей 2014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Кол-во детей отнесенные к подготовительной группе в 2014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Общее количество детей 2013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Кол-во детей отнесенные к подготовительной группе в 2013</w:t>
            </w:r>
          </w:p>
        </w:tc>
      </w:tr>
      <w:tr w:rsidR="00CC4282" w:rsidRPr="00461C13">
        <w:tc>
          <w:tcPr>
            <w:tcW w:w="100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60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Птицкая СОШ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75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75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CC4282" w:rsidRPr="00461C13">
        <w:tc>
          <w:tcPr>
            <w:tcW w:w="100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0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Тукузская СОШ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135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120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</w:p>
        </w:tc>
      </w:tr>
      <w:tr w:rsidR="00CC4282" w:rsidRPr="00461C13">
        <w:tc>
          <w:tcPr>
            <w:tcW w:w="100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60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Иртышская ООШ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65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65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</w:t>
            </w:r>
          </w:p>
        </w:tc>
      </w:tr>
      <w:tr w:rsidR="00CC4282" w:rsidRPr="00461C13">
        <w:tc>
          <w:tcPr>
            <w:tcW w:w="100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0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Карагайская СОШ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81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84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</w:p>
        </w:tc>
      </w:tr>
      <w:tr w:rsidR="00CC4282" w:rsidRPr="00461C13">
        <w:tc>
          <w:tcPr>
            <w:tcW w:w="100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60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Второвагайская СОШ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55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61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</w:p>
        </w:tc>
      </w:tr>
      <w:tr w:rsidR="00CC4282" w:rsidRPr="00461C13">
        <w:tc>
          <w:tcPr>
            <w:tcW w:w="100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0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Бегишевская СОШ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79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78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</w:p>
        </w:tc>
      </w:tr>
      <w:tr w:rsidR="00CC4282" w:rsidRPr="00461C13">
        <w:tc>
          <w:tcPr>
            <w:tcW w:w="100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60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ЗСКШИ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47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48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</w:t>
            </w:r>
          </w:p>
        </w:tc>
      </w:tr>
      <w:tr w:rsidR="00CC4282" w:rsidRPr="00461C13">
        <w:tc>
          <w:tcPr>
            <w:tcW w:w="100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60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Казанская СОШ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134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118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</w:tr>
      <w:tr w:rsidR="00CC4282" w:rsidRPr="00461C13">
        <w:tc>
          <w:tcPr>
            <w:tcW w:w="100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60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Аксурская СОШ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49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52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10</w:t>
            </w:r>
          </w:p>
        </w:tc>
      </w:tr>
      <w:tr w:rsidR="00CC4282" w:rsidRPr="00461C13">
        <w:tc>
          <w:tcPr>
            <w:tcW w:w="100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60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Курьинская ООШ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</w:tr>
      <w:tr w:rsidR="00CC4282" w:rsidRPr="005D135C">
        <w:tc>
          <w:tcPr>
            <w:tcW w:w="100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360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Абаульская ООШ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</w:p>
        </w:tc>
      </w:tr>
      <w:tr w:rsidR="00CC4282" w:rsidRPr="005D135C">
        <w:tc>
          <w:tcPr>
            <w:tcW w:w="100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360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Ушаковская ООШ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44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</w:tr>
      <w:tr w:rsidR="00CC4282" w:rsidRPr="005D135C">
        <w:tc>
          <w:tcPr>
            <w:tcW w:w="100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360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Куларовская СОШ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58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56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</w:tr>
      <w:tr w:rsidR="00CC4282" w:rsidRPr="005D135C">
        <w:tc>
          <w:tcPr>
            <w:tcW w:w="100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360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Юрминская СОШ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94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90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</w:tr>
      <w:tr w:rsidR="00CC4282" w:rsidRPr="005D135C">
        <w:tc>
          <w:tcPr>
            <w:tcW w:w="100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360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Комсомольская СОШ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</w:tr>
      <w:tr w:rsidR="00CC4282" w:rsidRPr="005D135C">
        <w:tc>
          <w:tcPr>
            <w:tcW w:w="100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360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Зареченская СОШ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149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142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18</w:t>
            </w:r>
          </w:p>
        </w:tc>
      </w:tr>
      <w:tr w:rsidR="00CC4282" w:rsidRPr="005D135C">
        <w:tc>
          <w:tcPr>
            <w:tcW w:w="100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360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Шестовская СОШ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52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56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</w:p>
        </w:tc>
      </w:tr>
      <w:tr w:rsidR="00CC4282" w:rsidRPr="005D135C">
        <w:tc>
          <w:tcPr>
            <w:tcW w:w="100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360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Черноковская СОШ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97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121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12</w:t>
            </w:r>
          </w:p>
        </w:tc>
      </w:tr>
      <w:tr w:rsidR="00CC4282" w:rsidRPr="005D135C">
        <w:tc>
          <w:tcPr>
            <w:tcW w:w="100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360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Дубровинская СОШ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194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196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20</w:t>
            </w:r>
          </w:p>
        </w:tc>
      </w:tr>
      <w:tr w:rsidR="00CC4282" w:rsidRPr="005D135C">
        <w:tc>
          <w:tcPr>
            <w:tcW w:w="100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360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Шишкинская СОШ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80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</w:tr>
      <w:tr w:rsidR="00CC4282" w:rsidRPr="005D135C">
        <w:tc>
          <w:tcPr>
            <w:tcW w:w="100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360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Супринская СОШ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74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76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</w:t>
            </w:r>
          </w:p>
        </w:tc>
      </w:tr>
      <w:tr w:rsidR="00CC4282" w:rsidRPr="005D135C">
        <w:tc>
          <w:tcPr>
            <w:tcW w:w="100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360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Вагайская СОШ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679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670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41</w:t>
            </w:r>
          </w:p>
        </w:tc>
      </w:tr>
      <w:tr w:rsidR="00CC4282" w:rsidRPr="005D135C">
        <w:tc>
          <w:tcPr>
            <w:tcW w:w="100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360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Первомайская СОШ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83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59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CC4282" w:rsidRPr="005D135C">
        <w:tc>
          <w:tcPr>
            <w:tcW w:w="100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360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Осиновская СОШ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248</w:t>
            </w:r>
          </w:p>
        </w:tc>
        <w:tc>
          <w:tcPr>
            <w:tcW w:w="1980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246</w:t>
            </w:r>
          </w:p>
        </w:tc>
        <w:tc>
          <w:tcPr>
            <w:tcW w:w="2958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71</w:t>
            </w:r>
          </w:p>
        </w:tc>
      </w:tr>
    </w:tbl>
    <w:p w:rsidR="00CC4282" w:rsidRDefault="00CC4282" w:rsidP="00AD2E67">
      <w:pPr>
        <w:tabs>
          <w:tab w:val="left" w:pos="1185"/>
        </w:tabs>
        <w:jc w:val="center"/>
        <w:rPr>
          <w:rFonts w:ascii="Arial" w:hAnsi="Arial" w:cs="Arial"/>
          <w:b/>
          <w:bCs/>
          <w:color w:val="7030A0"/>
          <w:sz w:val="32"/>
          <w:szCs w:val="32"/>
        </w:rPr>
      </w:pPr>
    </w:p>
    <w:p w:rsidR="00CC4282" w:rsidRDefault="00CC4282" w:rsidP="00611FE6">
      <w:pPr>
        <w:tabs>
          <w:tab w:val="left" w:pos="1185"/>
          <w:tab w:val="left" w:pos="11340"/>
        </w:tabs>
        <w:jc w:val="center"/>
        <w:rPr>
          <w:rFonts w:ascii="Arial" w:hAnsi="Arial" w:cs="Arial"/>
          <w:b/>
          <w:bCs/>
          <w:color w:val="7030A0"/>
          <w:sz w:val="32"/>
          <w:szCs w:val="32"/>
        </w:rPr>
      </w:pPr>
      <w:r>
        <w:rPr>
          <w:rFonts w:ascii="Arial" w:hAnsi="Arial" w:cs="Arial"/>
          <w:b/>
          <w:bCs/>
          <w:color w:val="7030A0"/>
          <w:sz w:val="32"/>
          <w:szCs w:val="32"/>
        </w:rPr>
        <w:t xml:space="preserve">   </w:t>
      </w:r>
    </w:p>
    <w:p w:rsidR="00CC4282" w:rsidRDefault="00CC4282" w:rsidP="00AD2E67">
      <w:pPr>
        <w:tabs>
          <w:tab w:val="left" w:pos="1185"/>
        </w:tabs>
        <w:jc w:val="center"/>
        <w:rPr>
          <w:rFonts w:ascii="Arial" w:hAnsi="Arial" w:cs="Arial"/>
          <w:b/>
          <w:bCs/>
          <w:color w:val="7030A0"/>
          <w:sz w:val="32"/>
          <w:szCs w:val="32"/>
        </w:rPr>
      </w:pPr>
    </w:p>
    <w:p w:rsidR="00CC4282" w:rsidRDefault="00CC4282" w:rsidP="00611FE6">
      <w:pPr>
        <w:tabs>
          <w:tab w:val="left" w:pos="1185"/>
          <w:tab w:val="left" w:pos="14040"/>
        </w:tabs>
        <w:jc w:val="center"/>
        <w:rPr>
          <w:rFonts w:ascii="Arial" w:hAnsi="Arial" w:cs="Arial"/>
          <w:b/>
          <w:bCs/>
          <w:color w:val="7030A0"/>
          <w:sz w:val="32"/>
          <w:szCs w:val="32"/>
        </w:rPr>
      </w:pPr>
    </w:p>
    <w:p w:rsidR="00CC4282" w:rsidRDefault="00CC4282" w:rsidP="00AF5190">
      <w:pPr>
        <w:tabs>
          <w:tab w:val="left" w:pos="1185"/>
        </w:tabs>
        <w:jc w:val="center"/>
        <w:rPr>
          <w:rFonts w:ascii="Arial" w:hAnsi="Arial" w:cs="Arial"/>
          <w:b/>
          <w:bCs/>
          <w:color w:val="7030A0"/>
          <w:sz w:val="32"/>
          <w:szCs w:val="32"/>
        </w:rPr>
      </w:pPr>
      <w:r>
        <w:rPr>
          <w:rFonts w:ascii="Arial" w:hAnsi="Arial" w:cs="Arial"/>
          <w:b/>
          <w:bCs/>
          <w:color w:val="7030A0"/>
          <w:sz w:val="32"/>
          <w:szCs w:val="32"/>
        </w:rPr>
        <w:t>Анализ кол-ва детей, отнесенных к специальной группе в 2013-2014 гг.</w:t>
      </w:r>
    </w:p>
    <w:tbl>
      <w:tblPr>
        <w:tblW w:w="155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600"/>
        <w:gridCol w:w="1980"/>
        <w:gridCol w:w="1980"/>
        <w:gridCol w:w="1260"/>
        <w:gridCol w:w="1980"/>
        <w:gridCol w:w="2520"/>
        <w:gridCol w:w="1260"/>
      </w:tblGrid>
      <w:tr w:rsidR="00CC4282" w:rsidRPr="00461C13">
        <w:tc>
          <w:tcPr>
            <w:tcW w:w="1008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60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Общее количество детей 2014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Кол-во детей отнесенные к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специальной</w:t>
            </w: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группе в 2014</w:t>
            </w:r>
          </w:p>
        </w:tc>
        <w:tc>
          <w:tcPr>
            <w:tcW w:w="126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Общее количество детей 2013</w:t>
            </w:r>
          </w:p>
        </w:tc>
        <w:tc>
          <w:tcPr>
            <w:tcW w:w="252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Кол-во детей отнесенные к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специальной </w:t>
            </w: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группе в 2013</w:t>
            </w:r>
          </w:p>
        </w:tc>
        <w:tc>
          <w:tcPr>
            <w:tcW w:w="126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%</w:t>
            </w:r>
          </w:p>
        </w:tc>
      </w:tr>
      <w:tr w:rsidR="00CC4282" w:rsidRPr="00461C13">
        <w:tc>
          <w:tcPr>
            <w:tcW w:w="1008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60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Птицкая СОШ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75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75</w:t>
            </w:r>
          </w:p>
        </w:tc>
        <w:tc>
          <w:tcPr>
            <w:tcW w:w="252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CC4282" w:rsidRPr="00461C13">
        <w:tc>
          <w:tcPr>
            <w:tcW w:w="1008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0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Тукузская СОШ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135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6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1,5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120</w:t>
            </w:r>
          </w:p>
        </w:tc>
        <w:tc>
          <w:tcPr>
            <w:tcW w:w="252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6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3,3</w:t>
            </w:r>
          </w:p>
        </w:tc>
      </w:tr>
      <w:tr w:rsidR="00CC4282" w:rsidRPr="00461C13">
        <w:tc>
          <w:tcPr>
            <w:tcW w:w="1008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60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Иртышская ООШ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65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65</w:t>
            </w:r>
          </w:p>
        </w:tc>
        <w:tc>
          <w:tcPr>
            <w:tcW w:w="252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1,5</w:t>
            </w:r>
          </w:p>
        </w:tc>
      </w:tr>
      <w:tr w:rsidR="00CC4282" w:rsidRPr="00461C13">
        <w:tc>
          <w:tcPr>
            <w:tcW w:w="1008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0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Карагайская СОШ</w:t>
            </w:r>
          </w:p>
        </w:tc>
        <w:tc>
          <w:tcPr>
            <w:tcW w:w="198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81</w:t>
            </w:r>
          </w:p>
        </w:tc>
        <w:tc>
          <w:tcPr>
            <w:tcW w:w="198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1,2</w:t>
            </w:r>
          </w:p>
        </w:tc>
        <w:tc>
          <w:tcPr>
            <w:tcW w:w="198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84</w:t>
            </w:r>
          </w:p>
        </w:tc>
        <w:tc>
          <w:tcPr>
            <w:tcW w:w="252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CC4282" w:rsidRPr="00461C13">
        <w:tc>
          <w:tcPr>
            <w:tcW w:w="1008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60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Второвагайская СОШ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55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61</w:t>
            </w:r>
          </w:p>
        </w:tc>
        <w:tc>
          <w:tcPr>
            <w:tcW w:w="252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CC4282" w:rsidRPr="00461C13">
        <w:tc>
          <w:tcPr>
            <w:tcW w:w="1008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0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Бегишевская СОШ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79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78</w:t>
            </w:r>
          </w:p>
        </w:tc>
        <w:tc>
          <w:tcPr>
            <w:tcW w:w="252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1,3</w:t>
            </w:r>
          </w:p>
        </w:tc>
      </w:tr>
      <w:tr w:rsidR="00CC4282" w:rsidRPr="00461C13">
        <w:tc>
          <w:tcPr>
            <w:tcW w:w="1008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60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ЗСКШИ</w:t>
            </w:r>
          </w:p>
        </w:tc>
        <w:tc>
          <w:tcPr>
            <w:tcW w:w="198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47</w:t>
            </w:r>
          </w:p>
        </w:tc>
        <w:tc>
          <w:tcPr>
            <w:tcW w:w="198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6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8,5</w:t>
            </w:r>
          </w:p>
        </w:tc>
        <w:tc>
          <w:tcPr>
            <w:tcW w:w="198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48</w:t>
            </w:r>
          </w:p>
        </w:tc>
        <w:tc>
          <w:tcPr>
            <w:tcW w:w="252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6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4,7</w:t>
            </w:r>
          </w:p>
        </w:tc>
      </w:tr>
      <w:tr w:rsidR="00CC4282" w:rsidRPr="00461C13">
        <w:tc>
          <w:tcPr>
            <w:tcW w:w="1008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60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Казанская СОШ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134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118</w:t>
            </w:r>
          </w:p>
        </w:tc>
        <w:tc>
          <w:tcPr>
            <w:tcW w:w="252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0,8</w:t>
            </w:r>
          </w:p>
        </w:tc>
      </w:tr>
      <w:tr w:rsidR="00CC4282" w:rsidRPr="00461C13">
        <w:tc>
          <w:tcPr>
            <w:tcW w:w="1008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60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Аксурская СОШ</w:t>
            </w:r>
          </w:p>
        </w:tc>
        <w:tc>
          <w:tcPr>
            <w:tcW w:w="198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49</w:t>
            </w:r>
          </w:p>
        </w:tc>
        <w:tc>
          <w:tcPr>
            <w:tcW w:w="198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6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8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52</w:t>
            </w:r>
          </w:p>
        </w:tc>
        <w:tc>
          <w:tcPr>
            <w:tcW w:w="252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CC4282" w:rsidRPr="00461C13">
        <w:tc>
          <w:tcPr>
            <w:tcW w:w="1008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60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Курьинская ООШ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252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CC4282" w:rsidRPr="005D135C">
        <w:tc>
          <w:tcPr>
            <w:tcW w:w="1008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360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Абаульская ООШ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252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2,8</w:t>
            </w:r>
          </w:p>
        </w:tc>
      </w:tr>
      <w:tr w:rsidR="00CC4282" w:rsidRPr="005D135C">
        <w:tc>
          <w:tcPr>
            <w:tcW w:w="1008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360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Ушаковская ООШ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2,9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44</w:t>
            </w:r>
          </w:p>
        </w:tc>
        <w:tc>
          <w:tcPr>
            <w:tcW w:w="252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6,9</w:t>
            </w:r>
          </w:p>
        </w:tc>
      </w:tr>
      <w:tr w:rsidR="00CC4282" w:rsidRPr="005D135C">
        <w:tc>
          <w:tcPr>
            <w:tcW w:w="1008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360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Куларовская СОШ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58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3,4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56</w:t>
            </w:r>
          </w:p>
        </w:tc>
        <w:tc>
          <w:tcPr>
            <w:tcW w:w="252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3,5</w:t>
            </w:r>
          </w:p>
        </w:tc>
      </w:tr>
      <w:tr w:rsidR="00CC4282" w:rsidRPr="005D135C">
        <w:tc>
          <w:tcPr>
            <w:tcW w:w="1008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360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Юрминская СОШ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94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90</w:t>
            </w:r>
          </w:p>
        </w:tc>
        <w:tc>
          <w:tcPr>
            <w:tcW w:w="252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CC4282" w:rsidRPr="005D135C">
        <w:tc>
          <w:tcPr>
            <w:tcW w:w="1008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360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Комсомольская СОШ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252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CC4282" w:rsidRPr="005D135C">
        <w:tc>
          <w:tcPr>
            <w:tcW w:w="1008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360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Зареченская СОШ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149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0,7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142</w:t>
            </w:r>
          </w:p>
        </w:tc>
        <w:tc>
          <w:tcPr>
            <w:tcW w:w="252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6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1,4</w:t>
            </w:r>
          </w:p>
        </w:tc>
      </w:tr>
      <w:tr w:rsidR="00CC4282" w:rsidRPr="005D135C">
        <w:tc>
          <w:tcPr>
            <w:tcW w:w="1008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360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Шестовская СОШ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52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56</w:t>
            </w:r>
          </w:p>
        </w:tc>
        <w:tc>
          <w:tcPr>
            <w:tcW w:w="252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CC4282" w:rsidRPr="005D135C">
        <w:tc>
          <w:tcPr>
            <w:tcW w:w="1008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360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Черноковская СОШ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97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121</w:t>
            </w:r>
          </w:p>
        </w:tc>
        <w:tc>
          <w:tcPr>
            <w:tcW w:w="252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0,8</w:t>
            </w:r>
          </w:p>
        </w:tc>
      </w:tr>
      <w:tr w:rsidR="00CC4282" w:rsidRPr="005D135C">
        <w:tc>
          <w:tcPr>
            <w:tcW w:w="1008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360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Дубровинская СОШ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194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196</w:t>
            </w:r>
          </w:p>
        </w:tc>
        <w:tc>
          <w:tcPr>
            <w:tcW w:w="252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</w:tr>
      <w:tr w:rsidR="00CC4282" w:rsidRPr="005D135C">
        <w:tc>
          <w:tcPr>
            <w:tcW w:w="1008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360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Шишкинская СОШ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80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252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CC4282" w:rsidRPr="005D135C">
        <w:tc>
          <w:tcPr>
            <w:tcW w:w="1008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360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Супринская СОШ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74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76</w:t>
            </w:r>
          </w:p>
        </w:tc>
        <w:tc>
          <w:tcPr>
            <w:tcW w:w="252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26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6,8</w:t>
            </w:r>
          </w:p>
        </w:tc>
      </w:tr>
      <w:tr w:rsidR="00CC4282" w:rsidRPr="005D135C" w:rsidTr="005D29A1">
        <w:tc>
          <w:tcPr>
            <w:tcW w:w="1008" w:type="dxa"/>
            <w:shd w:val="clear" w:color="auto" w:fill="FF66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3600" w:type="dxa"/>
            <w:shd w:val="clear" w:color="auto" w:fill="FF66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Вагайская СОШ</w:t>
            </w:r>
          </w:p>
        </w:tc>
        <w:tc>
          <w:tcPr>
            <w:tcW w:w="1980" w:type="dxa"/>
            <w:shd w:val="clear" w:color="auto" w:fill="FF66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679</w:t>
            </w:r>
          </w:p>
        </w:tc>
        <w:tc>
          <w:tcPr>
            <w:tcW w:w="1980" w:type="dxa"/>
            <w:shd w:val="clear" w:color="auto" w:fill="FF66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60" w:type="dxa"/>
            <w:shd w:val="clear" w:color="auto" w:fill="FF66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0,3</w:t>
            </w:r>
          </w:p>
        </w:tc>
        <w:tc>
          <w:tcPr>
            <w:tcW w:w="1980" w:type="dxa"/>
            <w:shd w:val="clear" w:color="auto" w:fill="FF66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670</w:t>
            </w:r>
          </w:p>
        </w:tc>
        <w:tc>
          <w:tcPr>
            <w:tcW w:w="2520" w:type="dxa"/>
            <w:shd w:val="clear" w:color="auto" w:fill="FF66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260" w:type="dxa"/>
            <w:shd w:val="clear" w:color="auto" w:fill="FF66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1,6</w:t>
            </w:r>
          </w:p>
        </w:tc>
      </w:tr>
      <w:tr w:rsidR="00CC4282" w:rsidRPr="005D135C">
        <w:tc>
          <w:tcPr>
            <w:tcW w:w="1008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360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Первомайская СОШ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83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59</w:t>
            </w:r>
          </w:p>
        </w:tc>
        <w:tc>
          <w:tcPr>
            <w:tcW w:w="252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CC4282" w:rsidRPr="005D135C" w:rsidTr="005D29A1">
        <w:tc>
          <w:tcPr>
            <w:tcW w:w="1008" w:type="dxa"/>
            <w:shd w:val="clear" w:color="auto" w:fill="FF66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3600" w:type="dxa"/>
            <w:shd w:val="clear" w:color="auto" w:fill="FF66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Осиновская СОШ</w:t>
            </w:r>
          </w:p>
        </w:tc>
        <w:tc>
          <w:tcPr>
            <w:tcW w:w="1980" w:type="dxa"/>
            <w:shd w:val="clear" w:color="auto" w:fill="FF66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248</w:t>
            </w:r>
          </w:p>
        </w:tc>
        <w:tc>
          <w:tcPr>
            <w:tcW w:w="1980" w:type="dxa"/>
            <w:shd w:val="clear" w:color="auto" w:fill="FF66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66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0" w:type="dxa"/>
            <w:shd w:val="clear" w:color="auto" w:fill="FF66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246</w:t>
            </w:r>
          </w:p>
        </w:tc>
        <w:tc>
          <w:tcPr>
            <w:tcW w:w="2520" w:type="dxa"/>
            <w:shd w:val="clear" w:color="auto" w:fill="FF66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260" w:type="dxa"/>
            <w:shd w:val="clear" w:color="auto" w:fill="FF66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6,5</w:t>
            </w:r>
          </w:p>
        </w:tc>
      </w:tr>
    </w:tbl>
    <w:p w:rsidR="00CC4282" w:rsidRDefault="00CC4282" w:rsidP="00AF5190">
      <w:pPr>
        <w:tabs>
          <w:tab w:val="left" w:pos="1185"/>
        </w:tabs>
        <w:jc w:val="center"/>
        <w:rPr>
          <w:rFonts w:ascii="Arial" w:hAnsi="Arial" w:cs="Arial"/>
          <w:b/>
          <w:bCs/>
          <w:color w:val="7030A0"/>
          <w:sz w:val="32"/>
          <w:szCs w:val="3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57"/>
        <w:gridCol w:w="2757"/>
        <w:gridCol w:w="2757"/>
        <w:gridCol w:w="2757"/>
        <w:gridCol w:w="3120"/>
      </w:tblGrid>
      <w:tr w:rsidR="00CC4282" w:rsidRPr="000D652F" w:rsidTr="005D29A1">
        <w:trPr>
          <w:trHeight w:val="315"/>
        </w:trPr>
        <w:tc>
          <w:tcPr>
            <w:tcW w:w="2757" w:type="dxa"/>
            <w:shd w:val="clear" w:color="auto" w:fill="00FFFF"/>
          </w:tcPr>
          <w:p w:rsidR="00CC4282" w:rsidRPr="00344433" w:rsidRDefault="00CC4282" w:rsidP="00344433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344433">
              <w:rPr>
                <w:rFonts w:ascii="Arial" w:hAnsi="Arial" w:cs="Arial"/>
                <w:b/>
                <w:bCs/>
                <w:sz w:val="32"/>
                <w:szCs w:val="32"/>
              </w:rPr>
              <w:t>Положительная динамика</w:t>
            </w:r>
          </w:p>
        </w:tc>
        <w:tc>
          <w:tcPr>
            <w:tcW w:w="2757" w:type="dxa"/>
            <w:shd w:val="clear" w:color="auto" w:fill="FFFF00"/>
          </w:tcPr>
          <w:p w:rsidR="00CC4282" w:rsidRPr="00344433" w:rsidRDefault="00CC4282" w:rsidP="00344433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344433">
              <w:rPr>
                <w:rFonts w:ascii="Arial" w:hAnsi="Arial" w:cs="Arial"/>
                <w:b/>
                <w:bCs/>
                <w:sz w:val="32"/>
                <w:szCs w:val="32"/>
              </w:rPr>
              <w:t>Отрицательная динамика</w:t>
            </w:r>
          </w:p>
        </w:tc>
        <w:tc>
          <w:tcPr>
            <w:tcW w:w="2757" w:type="dxa"/>
          </w:tcPr>
          <w:p w:rsidR="00CC4282" w:rsidRPr="00344433" w:rsidRDefault="00CC4282" w:rsidP="00344433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344433">
              <w:rPr>
                <w:rFonts w:ascii="Arial" w:hAnsi="Arial" w:cs="Arial"/>
                <w:b/>
                <w:bCs/>
                <w:sz w:val="32"/>
                <w:szCs w:val="32"/>
              </w:rPr>
              <w:t>Без изменений</w:t>
            </w:r>
          </w:p>
        </w:tc>
        <w:tc>
          <w:tcPr>
            <w:tcW w:w="2757" w:type="dxa"/>
            <w:shd w:val="clear" w:color="auto" w:fill="FF0000"/>
          </w:tcPr>
          <w:p w:rsidR="00CC4282" w:rsidRPr="00344433" w:rsidRDefault="00CC4282" w:rsidP="00344433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344433">
              <w:rPr>
                <w:rFonts w:ascii="Arial" w:hAnsi="Arial" w:cs="Arial"/>
                <w:b/>
                <w:bCs/>
                <w:sz w:val="32"/>
                <w:szCs w:val="32"/>
              </w:rPr>
              <w:t>отсутствуют</w:t>
            </w:r>
          </w:p>
        </w:tc>
        <w:tc>
          <w:tcPr>
            <w:tcW w:w="3120" w:type="dxa"/>
            <w:shd w:val="clear" w:color="auto" w:fill="FF6600"/>
          </w:tcPr>
          <w:p w:rsidR="00CC4282" w:rsidRPr="005D29A1" w:rsidRDefault="00CC4282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5D29A1">
              <w:rPr>
                <w:b/>
                <w:bCs/>
                <w:sz w:val="28"/>
                <w:szCs w:val="28"/>
              </w:rPr>
              <w:t xml:space="preserve">Требуются объяснения по поводу максимального уменьшения </w:t>
            </w:r>
            <w:r>
              <w:rPr>
                <w:b/>
                <w:bCs/>
                <w:sz w:val="28"/>
                <w:szCs w:val="28"/>
              </w:rPr>
              <w:t>кол-ва человек</w:t>
            </w:r>
          </w:p>
        </w:tc>
      </w:tr>
    </w:tbl>
    <w:p w:rsidR="00CC4282" w:rsidRDefault="00CC4282" w:rsidP="00AF5190">
      <w:pPr>
        <w:tabs>
          <w:tab w:val="left" w:pos="1185"/>
        </w:tabs>
        <w:jc w:val="center"/>
        <w:rPr>
          <w:rFonts w:ascii="Arial" w:hAnsi="Arial" w:cs="Arial"/>
          <w:b/>
          <w:bCs/>
          <w:color w:val="7030A0"/>
          <w:sz w:val="32"/>
          <w:szCs w:val="32"/>
        </w:rPr>
      </w:pPr>
    </w:p>
    <w:p w:rsidR="00CC4282" w:rsidRDefault="00CC4282" w:rsidP="000441F1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5A0063">
        <w:rPr>
          <w:rFonts w:ascii="Times New Roman" w:hAnsi="Times New Roman" w:cs="Times New Roman"/>
          <w:b/>
          <w:bCs/>
          <w:color w:val="FF0000"/>
          <w:sz w:val="32"/>
          <w:szCs w:val="32"/>
          <w:lang w:eastAsia="ru-RU"/>
        </w:rPr>
        <w:t>Освобождены от занятий физической культуры</w:t>
      </w:r>
    </w:p>
    <w:tbl>
      <w:tblPr>
        <w:tblW w:w="155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3"/>
        <w:gridCol w:w="3541"/>
        <w:gridCol w:w="1961"/>
        <w:gridCol w:w="2170"/>
        <w:gridCol w:w="1235"/>
        <w:gridCol w:w="1961"/>
        <w:gridCol w:w="2502"/>
        <w:gridCol w:w="1235"/>
      </w:tblGrid>
      <w:tr w:rsidR="00CC4282" w:rsidRPr="00461C13">
        <w:tc>
          <w:tcPr>
            <w:tcW w:w="1008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60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Общее количество детей 2014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Кол-во детей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освобожденных от занятий физ-ры</w:t>
            </w: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в 2014</w:t>
            </w:r>
          </w:p>
        </w:tc>
        <w:tc>
          <w:tcPr>
            <w:tcW w:w="126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Общее количество детей 2013</w:t>
            </w:r>
          </w:p>
        </w:tc>
        <w:tc>
          <w:tcPr>
            <w:tcW w:w="252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Кол-во детей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освобожденных от занятий физ-ры</w:t>
            </w: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в 2013</w:t>
            </w:r>
          </w:p>
        </w:tc>
        <w:tc>
          <w:tcPr>
            <w:tcW w:w="126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%</w:t>
            </w:r>
          </w:p>
        </w:tc>
      </w:tr>
      <w:tr w:rsidR="00CC4282" w:rsidRPr="00461C13">
        <w:tc>
          <w:tcPr>
            <w:tcW w:w="1008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60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Птицкая СОШ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75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0,75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75</w:t>
            </w:r>
          </w:p>
        </w:tc>
        <w:tc>
          <w:tcPr>
            <w:tcW w:w="252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0,75</w:t>
            </w:r>
          </w:p>
        </w:tc>
      </w:tr>
      <w:tr w:rsidR="00CC4282" w:rsidRPr="00461C13">
        <w:tc>
          <w:tcPr>
            <w:tcW w:w="1008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0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Тукузская СОШ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135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6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1,4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120</w:t>
            </w:r>
          </w:p>
        </w:tc>
        <w:tc>
          <w:tcPr>
            <w:tcW w:w="252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2,5</w:t>
            </w:r>
          </w:p>
        </w:tc>
      </w:tr>
      <w:tr w:rsidR="00CC4282" w:rsidRPr="00461C13">
        <w:tc>
          <w:tcPr>
            <w:tcW w:w="1008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60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Иртышская ООШ</w:t>
            </w:r>
          </w:p>
        </w:tc>
        <w:tc>
          <w:tcPr>
            <w:tcW w:w="198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65</w:t>
            </w:r>
          </w:p>
        </w:tc>
        <w:tc>
          <w:tcPr>
            <w:tcW w:w="198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6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6,1</w:t>
            </w:r>
          </w:p>
        </w:tc>
        <w:tc>
          <w:tcPr>
            <w:tcW w:w="198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65</w:t>
            </w:r>
          </w:p>
        </w:tc>
        <w:tc>
          <w:tcPr>
            <w:tcW w:w="252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1,5</w:t>
            </w:r>
          </w:p>
        </w:tc>
      </w:tr>
      <w:tr w:rsidR="00CC4282" w:rsidRPr="00461C13">
        <w:tc>
          <w:tcPr>
            <w:tcW w:w="1008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0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Карагайская СОШ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81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84</w:t>
            </w:r>
          </w:p>
        </w:tc>
        <w:tc>
          <w:tcPr>
            <w:tcW w:w="252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CC4282" w:rsidRPr="00461C13">
        <w:tc>
          <w:tcPr>
            <w:tcW w:w="1008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60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Второвагайская СОШ</w:t>
            </w:r>
          </w:p>
        </w:tc>
        <w:tc>
          <w:tcPr>
            <w:tcW w:w="198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55</w:t>
            </w:r>
          </w:p>
        </w:tc>
        <w:tc>
          <w:tcPr>
            <w:tcW w:w="198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5,5</w:t>
            </w:r>
          </w:p>
        </w:tc>
        <w:tc>
          <w:tcPr>
            <w:tcW w:w="198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61</w:t>
            </w:r>
          </w:p>
        </w:tc>
        <w:tc>
          <w:tcPr>
            <w:tcW w:w="252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1,6</w:t>
            </w:r>
          </w:p>
        </w:tc>
      </w:tr>
      <w:tr w:rsidR="00CC4282" w:rsidRPr="00461C13">
        <w:tc>
          <w:tcPr>
            <w:tcW w:w="1008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0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Бегишевская СОШ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79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1,3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78</w:t>
            </w:r>
          </w:p>
        </w:tc>
        <w:tc>
          <w:tcPr>
            <w:tcW w:w="252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1,3</w:t>
            </w:r>
          </w:p>
        </w:tc>
      </w:tr>
      <w:tr w:rsidR="00CC4282" w:rsidRPr="00461C13">
        <w:tc>
          <w:tcPr>
            <w:tcW w:w="1008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60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ЗСКШИ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47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48</w:t>
            </w:r>
          </w:p>
        </w:tc>
        <w:tc>
          <w:tcPr>
            <w:tcW w:w="252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CC4282" w:rsidRPr="00461C13">
        <w:tc>
          <w:tcPr>
            <w:tcW w:w="1008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60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Казанская СОШ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134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1,5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118</w:t>
            </w:r>
          </w:p>
        </w:tc>
        <w:tc>
          <w:tcPr>
            <w:tcW w:w="252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1,7</w:t>
            </w:r>
          </w:p>
        </w:tc>
      </w:tr>
      <w:tr w:rsidR="00CC4282" w:rsidRPr="00461C13">
        <w:tc>
          <w:tcPr>
            <w:tcW w:w="1008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60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Аксурская СОШ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49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6,1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52</w:t>
            </w:r>
          </w:p>
        </w:tc>
        <w:tc>
          <w:tcPr>
            <w:tcW w:w="252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5,8</w:t>
            </w:r>
          </w:p>
        </w:tc>
      </w:tr>
      <w:tr w:rsidR="00CC4282" w:rsidRPr="00461C13">
        <w:tc>
          <w:tcPr>
            <w:tcW w:w="1008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60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Курьинская ООШ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252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CC4282" w:rsidRPr="005D135C">
        <w:tc>
          <w:tcPr>
            <w:tcW w:w="1008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360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Абаульская ООШ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252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CC4282" w:rsidRPr="005D135C">
        <w:tc>
          <w:tcPr>
            <w:tcW w:w="1008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360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Ушаковская ООШ</w:t>
            </w:r>
          </w:p>
        </w:tc>
        <w:tc>
          <w:tcPr>
            <w:tcW w:w="198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198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2,4</w:t>
            </w:r>
          </w:p>
        </w:tc>
        <w:tc>
          <w:tcPr>
            <w:tcW w:w="198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44</w:t>
            </w:r>
          </w:p>
        </w:tc>
        <w:tc>
          <w:tcPr>
            <w:tcW w:w="252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CC4282" w:rsidRPr="005D135C">
        <w:tc>
          <w:tcPr>
            <w:tcW w:w="1008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360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Куларовская СОШ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58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56</w:t>
            </w:r>
          </w:p>
        </w:tc>
        <w:tc>
          <w:tcPr>
            <w:tcW w:w="252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CC4282" w:rsidRPr="005D135C">
        <w:tc>
          <w:tcPr>
            <w:tcW w:w="1008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360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Юрминская СОШ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94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90</w:t>
            </w:r>
          </w:p>
        </w:tc>
        <w:tc>
          <w:tcPr>
            <w:tcW w:w="252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CC4282" w:rsidRPr="005D135C">
        <w:tc>
          <w:tcPr>
            <w:tcW w:w="1008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360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Комсомольская СОШ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252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5,5</w:t>
            </w:r>
          </w:p>
        </w:tc>
      </w:tr>
      <w:tr w:rsidR="00CC4282" w:rsidRPr="005D135C">
        <w:tc>
          <w:tcPr>
            <w:tcW w:w="1008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360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Зареченская СОШ</w:t>
            </w:r>
          </w:p>
        </w:tc>
        <w:tc>
          <w:tcPr>
            <w:tcW w:w="198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149</w:t>
            </w:r>
          </w:p>
        </w:tc>
        <w:tc>
          <w:tcPr>
            <w:tcW w:w="198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0,6</w:t>
            </w:r>
          </w:p>
        </w:tc>
        <w:tc>
          <w:tcPr>
            <w:tcW w:w="198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142</w:t>
            </w:r>
          </w:p>
        </w:tc>
        <w:tc>
          <w:tcPr>
            <w:tcW w:w="252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FF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CC4282" w:rsidRPr="005D135C">
        <w:tc>
          <w:tcPr>
            <w:tcW w:w="1008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360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Шестовская СОШ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52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56</w:t>
            </w:r>
          </w:p>
        </w:tc>
        <w:tc>
          <w:tcPr>
            <w:tcW w:w="252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6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3,6</w:t>
            </w:r>
          </w:p>
        </w:tc>
      </w:tr>
      <w:tr w:rsidR="00CC4282" w:rsidRPr="005D135C">
        <w:tc>
          <w:tcPr>
            <w:tcW w:w="1008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360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Черноковская СОШ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97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1,03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121</w:t>
            </w:r>
          </w:p>
        </w:tc>
        <w:tc>
          <w:tcPr>
            <w:tcW w:w="252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6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3,3</w:t>
            </w:r>
          </w:p>
        </w:tc>
      </w:tr>
      <w:tr w:rsidR="00CC4282" w:rsidRPr="005D135C">
        <w:tc>
          <w:tcPr>
            <w:tcW w:w="1008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360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Дубровинская СОШ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194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26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3,1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196</w:t>
            </w:r>
          </w:p>
        </w:tc>
        <w:tc>
          <w:tcPr>
            <w:tcW w:w="252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26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3,1</w:t>
            </w:r>
          </w:p>
        </w:tc>
      </w:tr>
      <w:tr w:rsidR="00CC4282" w:rsidRPr="005D135C">
        <w:tc>
          <w:tcPr>
            <w:tcW w:w="1008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360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Шишкинская СОШ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80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252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CC4282" w:rsidRPr="005D135C">
        <w:tc>
          <w:tcPr>
            <w:tcW w:w="1008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360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Супринская СОШ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74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1,4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76</w:t>
            </w:r>
          </w:p>
        </w:tc>
        <w:tc>
          <w:tcPr>
            <w:tcW w:w="252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1,3</w:t>
            </w:r>
          </w:p>
        </w:tc>
      </w:tr>
      <w:tr w:rsidR="00CC4282" w:rsidRPr="005D135C">
        <w:tc>
          <w:tcPr>
            <w:tcW w:w="1008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360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Вагайская СОШ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679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26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0,9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670</w:t>
            </w:r>
          </w:p>
        </w:tc>
        <w:tc>
          <w:tcPr>
            <w:tcW w:w="252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26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1,2</w:t>
            </w:r>
          </w:p>
        </w:tc>
      </w:tr>
      <w:tr w:rsidR="00CC4282" w:rsidRPr="005D135C">
        <w:tc>
          <w:tcPr>
            <w:tcW w:w="1008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360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Первомайская СОШ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83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59</w:t>
            </w:r>
          </w:p>
        </w:tc>
        <w:tc>
          <w:tcPr>
            <w:tcW w:w="252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shd w:val="clear" w:color="auto" w:fill="00FFFF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1,7</w:t>
            </w:r>
          </w:p>
        </w:tc>
      </w:tr>
      <w:tr w:rsidR="00CC4282" w:rsidRPr="005D135C">
        <w:tc>
          <w:tcPr>
            <w:tcW w:w="1008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360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Осиновская СОШ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248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6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1,6</w:t>
            </w:r>
          </w:p>
        </w:tc>
        <w:tc>
          <w:tcPr>
            <w:tcW w:w="198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246</w:t>
            </w:r>
          </w:p>
        </w:tc>
        <w:tc>
          <w:tcPr>
            <w:tcW w:w="252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6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1,6</w:t>
            </w:r>
          </w:p>
        </w:tc>
      </w:tr>
    </w:tbl>
    <w:p w:rsidR="00CC4282" w:rsidRDefault="00CC4282" w:rsidP="004B66F7">
      <w:pPr>
        <w:tabs>
          <w:tab w:val="left" w:pos="1185"/>
        </w:tabs>
        <w:jc w:val="center"/>
        <w:rPr>
          <w:rFonts w:ascii="Arial" w:hAnsi="Arial" w:cs="Arial"/>
          <w:b/>
          <w:bCs/>
          <w:color w:val="7030A0"/>
          <w:sz w:val="32"/>
          <w:szCs w:val="3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57"/>
        <w:gridCol w:w="2757"/>
        <w:gridCol w:w="2757"/>
        <w:gridCol w:w="2757"/>
      </w:tblGrid>
      <w:tr w:rsidR="00CC4282" w:rsidRPr="000D652F">
        <w:trPr>
          <w:trHeight w:val="315"/>
        </w:trPr>
        <w:tc>
          <w:tcPr>
            <w:tcW w:w="2757" w:type="dxa"/>
            <w:shd w:val="clear" w:color="auto" w:fill="00FFFF"/>
          </w:tcPr>
          <w:p w:rsidR="00CC4282" w:rsidRPr="00344433" w:rsidRDefault="00CC4282" w:rsidP="00344433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344433">
              <w:rPr>
                <w:rFonts w:ascii="Arial" w:hAnsi="Arial" w:cs="Arial"/>
                <w:b/>
                <w:bCs/>
                <w:sz w:val="32"/>
                <w:szCs w:val="32"/>
              </w:rPr>
              <w:t>Положительная динамика</w:t>
            </w:r>
          </w:p>
        </w:tc>
        <w:tc>
          <w:tcPr>
            <w:tcW w:w="2757" w:type="dxa"/>
            <w:shd w:val="clear" w:color="auto" w:fill="FFFF00"/>
          </w:tcPr>
          <w:p w:rsidR="00CC4282" w:rsidRPr="00344433" w:rsidRDefault="00CC4282" w:rsidP="00344433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344433">
              <w:rPr>
                <w:rFonts w:ascii="Arial" w:hAnsi="Arial" w:cs="Arial"/>
                <w:b/>
                <w:bCs/>
                <w:sz w:val="32"/>
                <w:szCs w:val="32"/>
              </w:rPr>
              <w:t>Отрицательная динамика</w:t>
            </w:r>
          </w:p>
        </w:tc>
        <w:tc>
          <w:tcPr>
            <w:tcW w:w="2757" w:type="dxa"/>
          </w:tcPr>
          <w:p w:rsidR="00CC4282" w:rsidRPr="00344433" w:rsidRDefault="00CC4282" w:rsidP="00344433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344433">
              <w:rPr>
                <w:rFonts w:ascii="Arial" w:hAnsi="Arial" w:cs="Arial"/>
                <w:b/>
                <w:bCs/>
                <w:sz w:val="32"/>
                <w:szCs w:val="32"/>
              </w:rPr>
              <w:t>Без изменений</w:t>
            </w:r>
          </w:p>
        </w:tc>
        <w:tc>
          <w:tcPr>
            <w:tcW w:w="2757" w:type="dxa"/>
            <w:shd w:val="clear" w:color="auto" w:fill="FF0000"/>
          </w:tcPr>
          <w:p w:rsidR="00CC4282" w:rsidRPr="00344433" w:rsidRDefault="00CC4282" w:rsidP="00344433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344433">
              <w:rPr>
                <w:rFonts w:ascii="Arial" w:hAnsi="Arial" w:cs="Arial"/>
                <w:b/>
                <w:bCs/>
                <w:sz w:val="32"/>
                <w:szCs w:val="32"/>
              </w:rPr>
              <w:t>отсутствуют</w:t>
            </w:r>
          </w:p>
        </w:tc>
      </w:tr>
    </w:tbl>
    <w:p w:rsidR="00CC4282" w:rsidRDefault="00CC4282" w:rsidP="00E15EC9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cs="Times New Roman"/>
          <w:b/>
          <w:bCs/>
          <w:noProof/>
          <w:color w:val="FFFF00"/>
          <w:sz w:val="27"/>
          <w:szCs w:val="27"/>
          <w:lang w:eastAsia="ru-RU"/>
        </w:rPr>
      </w:pPr>
      <w:r>
        <w:rPr>
          <w:rFonts w:ascii="Times New Roman" w:hAnsi="Times New Roman" w:cs="Times New Roman"/>
          <w:b/>
          <w:bCs/>
          <w:color w:val="FF0000"/>
          <w:sz w:val="27"/>
          <w:szCs w:val="27"/>
          <w:lang w:eastAsia="ru-RU"/>
        </w:rPr>
        <w:t>О</w:t>
      </w:r>
      <w:r w:rsidRPr="000441F1">
        <w:rPr>
          <w:rFonts w:ascii="Times New Roman" w:hAnsi="Times New Roman" w:cs="Times New Roman"/>
          <w:b/>
          <w:bCs/>
          <w:color w:val="FF0000"/>
          <w:sz w:val="27"/>
          <w:szCs w:val="27"/>
          <w:lang w:eastAsia="ru-RU"/>
        </w:rPr>
        <w:t>бщая заболеваемость детей и подростков в общеобразовательных учреждениях</w:t>
      </w:r>
      <w:r>
        <w:rPr>
          <w:rFonts w:ascii="Times New Roman" w:hAnsi="Times New Roman" w:cs="Times New Roman"/>
          <w:b/>
          <w:bCs/>
          <w:color w:val="FF0000"/>
          <w:sz w:val="27"/>
          <w:szCs w:val="27"/>
          <w:lang w:eastAsia="ru-RU"/>
        </w:rPr>
        <w:t xml:space="preserve"> (количество) 2014 год</w:t>
      </w:r>
      <w:r w:rsidRPr="008A79FC">
        <w:rPr>
          <w:rFonts w:ascii="Arial" w:hAnsi="Arial" w:cs="Arial"/>
          <w:b/>
          <w:bCs/>
          <w:color w:val="7030A0"/>
          <w:sz w:val="32"/>
          <w:szCs w:val="32"/>
        </w:rPr>
        <w:object w:dxaOrig="14860" w:dyaOrig="8385">
          <v:shape id="_x0000_i1031" type="#_x0000_t75" style="width:743.25pt;height:419.25pt" o:ole="">
            <v:imagedata r:id="rId19" o:title=""/>
          </v:shape>
          <o:OLEObject Type="Embed" ProgID="MSGraph.Chart.8" ShapeID="_x0000_i1031" DrawAspect="Content" ObjectID="_1476187900" r:id="rId20">
            <o:FieldCodes>\s</o:FieldCodes>
          </o:OLEObject>
        </w:object>
      </w:r>
    </w:p>
    <w:p w:rsidR="00CC4282" w:rsidRDefault="00CC4282" w:rsidP="00F51929">
      <w:pPr>
        <w:tabs>
          <w:tab w:val="left" w:pos="1185"/>
          <w:tab w:val="left" w:pos="11482"/>
        </w:tabs>
        <w:jc w:val="center"/>
        <w:rPr>
          <w:b/>
          <w:bCs/>
          <w:noProof/>
          <w:color w:val="C00000"/>
          <w:sz w:val="32"/>
          <w:szCs w:val="32"/>
          <w:lang w:eastAsia="ru-RU"/>
        </w:rPr>
      </w:pPr>
      <w:r w:rsidRPr="00F51929">
        <w:rPr>
          <w:b/>
          <w:bCs/>
          <w:noProof/>
          <w:color w:val="C00000"/>
          <w:sz w:val="32"/>
          <w:szCs w:val="32"/>
          <w:lang w:eastAsia="ru-RU"/>
        </w:rPr>
        <w:t>Сравнительный анализ общей заболеваемости детей от общего количества учащихся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4"/>
        <w:gridCol w:w="2944"/>
        <w:gridCol w:w="900"/>
        <w:gridCol w:w="720"/>
        <w:gridCol w:w="870"/>
        <w:gridCol w:w="742"/>
        <w:gridCol w:w="878"/>
        <w:gridCol w:w="742"/>
        <w:gridCol w:w="894"/>
        <w:gridCol w:w="742"/>
        <w:gridCol w:w="1002"/>
        <w:gridCol w:w="777"/>
        <w:gridCol w:w="902"/>
        <w:gridCol w:w="2089"/>
      </w:tblGrid>
      <w:tr w:rsidR="00CC4282" w:rsidRPr="007D08EA">
        <w:trPr>
          <w:trHeight w:val="960"/>
        </w:trPr>
        <w:tc>
          <w:tcPr>
            <w:tcW w:w="584" w:type="dxa"/>
            <w:vMerge w:val="restart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44" w:type="dxa"/>
            <w:vMerge w:val="restart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900" w:type="dxa"/>
            <w:vMerge w:val="restart"/>
          </w:tcPr>
          <w:p w:rsidR="00CC4282" w:rsidRPr="00DA0873" w:rsidRDefault="00CC4282" w:rsidP="00DA0873">
            <w:pPr>
              <w:spacing w:after="0" w:line="240" w:lineRule="auto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Общее кол-во уч-ся</w:t>
            </w:r>
          </w:p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gridSpan w:val="2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Болезни органов пищеварения</w:t>
            </w:r>
          </w:p>
        </w:tc>
        <w:tc>
          <w:tcPr>
            <w:tcW w:w="1620" w:type="dxa"/>
            <w:gridSpan w:val="2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Болезни глаз</w:t>
            </w:r>
          </w:p>
        </w:tc>
        <w:tc>
          <w:tcPr>
            <w:tcW w:w="1636" w:type="dxa"/>
            <w:gridSpan w:val="2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Болезни органов дыхания</w:t>
            </w:r>
          </w:p>
        </w:tc>
        <w:tc>
          <w:tcPr>
            <w:tcW w:w="1744" w:type="dxa"/>
            <w:gridSpan w:val="2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Болезни костно-мышечной  системы</w:t>
            </w:r>
          </w:p>
        </w:tc>
        <w:tc>
          <w:tcPr>
            <w:tcW w:w="1679" w:type="dxa"/>
            <w:gridSpan w:val="2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Другие болезни</w:t>
            </w:r>
          </w:p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vMerge w:val="restart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Кол-во и % детей с заболеваниями от общего количества учащихся</w:t>
            </w:r>
          </w:p>
        </w:tc>
      </w:tr>
      <w:tr w:rsidR="00CC4282" w:rsidRPr="007D08EA">
        <w:trPr>
          <w:trHeight w:val="480"/>
        </w:trPr>
        <w:tc>
          <w:tcPr>
            <w:tcW w:w="584" w:type="dxa"/>
            <w:vMerge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vMerge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</w:tcPr>
          <w:p w:rsidR="00CC4282" w:rsidRPr="00DA0873" w:rsidRDefault="00CC4282" w:rsidP="00DA0873">
            <w:pPr>
              <w:spacing w:after="0" w:line="240" w:lineRule="auto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87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878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89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0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77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9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89" w:type="dxa"/>
            <w:vMerge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</w:p>
        </w:tc>
      </w:tr>
      <w:tr w:rsidR="00CC4282" w:rsidRPr="003D3875">
        <w:tc>
          <w:tcPr>
            <w:tcW w:w="58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МАОУ Казанская СОШ</w:t>
            </w:r>
          </w:p>
        </w:tc>
        <w:tc>
          <w:tcPr>
            <w:tcW w:w="90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72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7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78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9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777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2089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24 детей, 18%</w:t>
            </w:r>
          </w:p>
        </w:tc>
      </w:tr>
      <w:tr w:rsidR="00CC4282" w:rsidRPr="003D3875">
        <w:tc>
          <w:tcPr>
            <w:tcW w:w="58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4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МАОУ Иртышская ООШ</w:t>
            </w:r>
          </w:p>
        </w:tc>
        <w:tc>
          <w:tcPr>
            <w:tcW w:w="90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72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8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9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30,7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77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089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35 детей, 53,8%</w:t>
            </w:r>
          </w:p>
        </w:tc>
      </w:tr>
      <w:tr w:rsidR="00CC4282" w:rsidRPr="003D3875">
        <w:tc>
          <w:tcPr>
            <w:tcW w:w="58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4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МАОУ Супринская СОШ</w:t>
            </w:r>
          </w:p>
        </w:tc>
        <w:tc>
          <w:tcPr>
            <w:tcW w:w="90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72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78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10,8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8,1</w:t>
            </w:r>
          </w:p>
        </w:tc>
        <w:tc>
          <w:tcPr>
            <w:tcW w:w="777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21,6</w:t>
            </w:r>
          </w:p>
        </w:tc>
        <w:tc>
          <w:tcPr>
            <w:tcW w:w="2089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31 ребенок, 41,9%</w:t>
            </w:r>
          </w:p>
        </w:tc>
      </w:tr>
      <w:tr w:rsidR="00CC4282" w:rsidRPr="003D3875">
        <w:tc>
          <w:tcPr>
            <w:tcW w:w="58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4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МАОУ Птицкая СОШ</w:t>
            </w:r>
          </w:p>
        </w:tc>
        <w:tc>
          <w:tcPr>
            <w:tcW w:w="90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72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8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89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77,3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777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2089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61 ребенок, 81,3%</w:t>
            </w:r>
          </w:p>
        </w:tc>
      </w:tr>
      <w:tr w:rsidR="00CC4282" w:rsidRPr="003D3875">
        <w:tc>
          <w:tcPr>
            <w:tcW w:w="58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4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МАОУ Черноковская СОШ</w:t>
            </w:r>
          </w:p>
        </w:tc>
        <w:tc>
          <w:tcPr>
            <w:tcW w:w="90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72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7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78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13,4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9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777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1,03</w:t>
            </w:r>
          </w:p>
        </w:tc>
        <w:tc>
          <w:tcPr>
            <w:tcW w:w="2089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28 детей, 29%</w:t>
            </w:r>
          </w:p>
        </w:tc>
      </w:tr>
      <w:tr w:rsidR="00CC4282" w:rsidRPr="003D3875">
        <w:tc>
          <w:tcPr>
            <w:tcW w:w="58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4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МАОУ Куларовская СОШ</w:t>
            </w:r>
          </w:p>
        </w:tc>
        <w:tc>
          <w:tcPr>
            <w:tcW w:w="90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72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8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77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9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 ребенок, 1,7%</w:t>
            </w:r>
          </w:p>
        </w:tc>
      </w:tr>
      <w:tr w:rsidR="00CC4282" w:rsidRPr="003D3875">
        <w:tc>
          <w:tcPr>
            <w:tcW w:w="58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94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МАОУ Аксурская СОШ</w:t>
            </w:r>
          </w:p>
        </w:tc>
        <w:tc>
          <w:tcPr>
            <w:tcW w:w="90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72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2,04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78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22,4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9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6,1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8,1</w:t>
            </w:r>
          </w:p>
        </w:tc>
        <w:tc>
          <w:tcPr>
            <w:tcW w:w="777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38,7</w:t>
            </w:r>
          </w:p>
        </w:tc>
        <w:tc>
          <w:tcPr>
            <w:tcW w:w="2089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38 детей, 77,6%</w:t>
            </w:r>
          </w:p>
        </w:tc>
      </w:tr>
      <w:tr w:rsidR="00CC4282" w:rsidRPr="003D3875">
        <w:tc>
          <w:tcPr>
            <w:tcW w:w="58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94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МАОУ Шестовская СОШ</w:t>
            </w:r>
          </w:p>
        </w:tc>
        <w:tc>
          <w:tcPr>
            <w:tcW w:w="90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72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7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78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17,3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777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13,5</w:t>
            </w:r>
          </w:p>
        </w:tc>
        <w:tc>
          <w:tcPr>
            <w:tcW w:w="2089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33 ребенка, 63,5%</w:t>
            </w:r>
          </w:p>
        </w:tc>
      </w:tr>
      <w:tr w:rsidR="00CC4282" w:rsidRPr="003D3875">
        <w:tc>
          <w:tcPr>
            <w:tcW w:w="58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94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МАОУ Шишкинская СОШ</w:t>
            </w:r>
          </w:p>
        </w:tc>
        <w:tc>
          <w:tcPr>
            <w:tcW w:w="90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2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1,25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8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9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8,75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77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9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8 детей, 10%</w:t>
            </w:r>
          </w:p>
        </w:tc>
      </w:tr>
      <w:tr w:rsidR="00CC4282" w:rsidRPr="003D3875">
        <w:tc>
          <w:tcPr>
            <w:tcW w:w="58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94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МАОУ Комсомольская СОШ</w:t>
            </w:r>
          </w:p>
        </w:tc>
        <w:tc>
          <w:tcPr>
            <w:tcW w:w="90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2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8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3,03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3,03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77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9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 ребенка, 6,06%</w:t>
            </w:r>
          </w:p>
        </w:tc>
      </w:tr>
      <w:tr w:rsidR="00CC4282" w:rsidRPr="003D3875">
        <w:tc>
          <w:tcPr>
            <w:tcW w:w="58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94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МАОУ Первомайская СОШ</w:t>
            </w:r>
          </w:p>
        </w:tc>
        <w:tc>
          <w:tcPr>
            <w:tcW w:w="90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72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8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77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2089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 ребенок, 1,2%</w:t>
            </w:r>
          </w:p>
        </w:tc>
      </w:tr>
      <w:tr w:rsidR="00CC4282" w:rsidRPr="003D3875">
        <w:tc>
          <w:tcPr>
            <w:tcW w:w="58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94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МАОУ Дубровинская СОШ</w:t>
            </w:r>
          </w:p>
        </w:tc>
        <w:tc>
          <w:tcPr>
            <w:tcW w:w="90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72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78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13,9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777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2089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49 детей, 25,2 %</w:t>
            </w:r>
          </w:p>
        </w:tc>
      </w:tr>
      <w:tr w:rsidR="00CC4282" w:rsidRPr="003D3875">
        <w:tc>
          <w:tcPr>
            <w:tcW w:w="58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94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МАОУ Бегишевская СОШ</w:t>
            </w:r>
          </w:p>
        </w:tc>
        <w:tc>
          <w:tcPr>
            <w:tcW w:w="90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72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8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777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9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5 детей, 6,3%</w:t>
            </w:r>
          </w:p>
        </w:tc>
      </w:tr>
      <w:tr w:rsidR="00CC4282" w:rsidRPr="003D3875">
        <w:tc>
          <w:tcPr>
            <w:tcW w:w="58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94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МАОУ Ушаковская ООШ</w:t>
            </w:r>
          </w:p>
        </w:tc>
        <w:tc>
          <w:tcPr>
            <w:tcW w:w="90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72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8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777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9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5 детей, 11,9 %</w:t>
            </w:r>
          </w:p>
        </w:tc>
      </w:tr>
      <w:tr w:rsidR="00CC4282" w:rsidRPr="003D3875">
        <w:tc>
          <w:tcPr>
            <w:tcW w:w="58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94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МАОУ Юрминская СОШ</w:t>
            </w:r>
          </w:p>
        </w:tc>
        <w:tc>
          <w:tcPr>
            <w:tcW w:w="90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72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78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20,2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1,06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11,7</w:t>
            </w:r>
          </w:p>
        </w:tc>
        <w:tc>
          <w:tcPr>
            <w:tcW w:w="777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5,3</w:t>
            </w:r>
          </w:p>
        </w:tc>
        <w:tc>
          <w:tcPr>
            <w:tcW w:w="2089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39 детей, 41,5%</w:t>
            </w:r>
          </w:p>
        </w:tc>
      </w:tr>
      <w:tr w:rsidR="00CC4282" w:rsidRPr="003D3875">
        <w:tc>
          <w:tcPr>
            <w:tcW w:w="58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94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МАОУ Второвагайская СОШ</w:t>
            </w:r>
          </w:p>
        </w:tc>
        <w:tc>
          <w:tcPr>
            <w:tcW w:w="90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72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8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777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089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21 ребенок, 38,2%</w:t>
            </w:r>
          </w:p>
        </w:tc>
      </w:tr>
      <w:tr w:rsidR="00CC4282" w:rsidRPr="003D3875">
        <w:tc>
          <w:tcPr>
            <w:tcW w:w="58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94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МАОУ Карагайская СОШ</w:t>
            </w:r>
          </w:p>
        </w:tc>
        <w:tc>
          <w:tcPr>
            <w:tcW w:w="90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72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78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7,4</w:t>
            </w:r>
          </w:p>
        </w:tc>
        <w:tc>
          <w:tcPr>
            <w:tcW w:w="777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7,4</w:t>
            </w:r>
          </w:p>
        </w:tc>
        <w:tc>
          <w:tcPr>
            <w:tcW w:w="2089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18 детей, 22,2%</w:t>
            </w:r>
          </w:p>
        </w:tc>
      </w:tr>
      <w:tr w:rsidR="00CC4282" w:rsidRPr="003D3875">
        <w:tc>
          <w:tcPr>
            <w:tcW w:w="58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94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МАОУ Вагайская СОШ</w:t>
            </w:r>
          </w:p>
        </w:tc>
        <w:tc>
          <w:tcPr>
            <w:tcW w:w="90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679</w:t>
            </w:r>
          </w:p>
        </w:tc>
        <w:tc>
          <w:tcPr>
            <w:tcW w:w="72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87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9,7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878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12,6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9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77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9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233 ребенка, 34,3%</w:t>
            </w:r>
          </w:p>
        </w:tc>
      </w:tr>
      <w:tr w:rsidR="00CC4282" w:rsidRPr="003D3875">
        <w:tc>
          <w:tcPr>
            <w:tcW w:w="58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94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МАОУ Курьинская ООШ</w:t>
            </w:r>
          </w:p>
        </w:tc>
        <w:tc>
          <w:tcPr>
            <w:tcW w:w="90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2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8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8,8</w:t>
            </w:r>
          </w:p>
        </w:tc>
        <w:tc>
          <w:tcPr>
            <w:tcW w:w="777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9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5 детей, 14,2%</w:t>
            </w:r>
          </w:p>
        </w:tc>
      </w:tr>
      <w:tr w:rsidR="00CC4282" w:rsidRPr="003D3875">
        <w:tc>
          <w:tcPr>
            <w:tcW w:w="58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94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МАОУ Тукузская СОШ</w:t>
            </w:r>
          </w:p>
        </w:tc>
        <w:tc>
          <w:tcPr>
            <w:tcW w:w="90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72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7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78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8,1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9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777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89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60 детей, 44,4%</w:t>
            </w:r>
          </w:p>
        </w:tc>
      </w:tr>
      <w:tr w:rsidR="00CC4282" w:rsidRPr="003D3875">
        <w:tc>
          <w:tcPr>
            <w:tcW w:w="58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94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МАОУ Абаульская ООШ</w:t>
            </w:r>
          </w:p>
        </w:tc>
        <w:tc>
          <w:tcPr>
            <w:tcW w:w="90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2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8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777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9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 детей, 9,4%</w:t>
            </w:r>
          </w:p>
        </w:tc>
      </w:tr>
      <w:tr w:rsidR="00CC4282" w:rsidRPr="003D3875">
        <w:tc>
          <w:tcPr>
            <w:tcW w:w="58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94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МАОУ Осиновская СОШ</w:t>
            </w:r>
          </w:p>
        </w:tc>
        <w:tc>
          <w:tcPr>
            <w:tcW w:w="90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72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7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78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777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89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52 ребенка, 21%</w:t>
            </w:r>
          </w:p>
        </w:tc>
      </w:tr>
      <w:tr w:rsidR="00CC4282" w:rsidRPr="003D3875">
        <w:tc>
          <w:tcPr>
            <w:tcW w:w="58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94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both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МАОУ Зареченская СОШ</w:t>
            </w:r>
          </w:p>
        </w:tc>
        <w:tc>
          <w:tcPr>
            <w:tcW w:w="90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72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78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9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777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9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12 детей, 8% </w:t>
            </w:r>
          </w:p>
        </w:tc>
      </w:tr>
      <w:tr w:rsidR="00CC4282" w:rsidRPr="003D3875">
        <w:tc>
          <w:tcPr>
            <w:tcW w:w="58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94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МКСКОУ Зареченская специальная коррекционная школа - интернат</w:t>
            </w:r>
          </w:p>
        </w:tc>
        <w:tc>
          <w:tcPr>
            <w:tcW w:w="90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72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7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10,6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78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777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9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15 детей, 32%</w:t>
            </w:r>
          </w:p>
        </w:tc>
      </w:tr>
      <w:tr w:rsidR="00CC4282" w:rsidRPr="00C5609E">
        <w:tc>
          <w:tcPr>
            <w:tcW w:w="58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0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2670</w:t>
            </w:r>
          </w:p>
        </w:tc>
        <w:tc>
          <w:tcPr>
            <w:tcW w:w="72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87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878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89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0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777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2089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776 детей, 29%</w:t>
            </w:r>
          </w:p>
        </w:tc>
      </w:tr>
    </w:tbl>
    <w:p w:rsidR="00CC4282" w:rsidRDefault="00CC4282" w:rsidP="00C5609E">
      <w:pPr>
        <w:tabs>
          <w:tab w:val="left" w:pos="1185"/>
          <w:tab w:val="left" w:pos="4140"/>
          <w:tab w:val="left" w:pos="11482"/>
        </w:tabs>
        <w:rPr>
          <w:noProof/>
          <w:lang w:eastAsia="ru-RU"/>
        </w:rPr>
      </w:pPr>
    </w:p>
    <w:p w:rsidR="00CC4282" w:rsidRDefault="00CC4282" w:rsidP="00FA342E">
      <w:pPr>
        <w:tabs>
          <w:tab w:val="left" w:pos="1185"/>
          <w:tab w:val="left" w:pos="11482"/>
        </w:tabs>
        <w:jc w:val="center"/>
        <w:rPr>
          <w:b/>
          <w:bCs/>
          <w:sz w:val="32"/>
          <w:szCs w:val="32"/>
        </w:rPr>
      </w:pPr>
    </w:p>
    <w:p w:rsidR="00CC4282" w:rsidRDefault="00CC4282" w:rsidP="00FA342E">
      <w:pPr>
        <w:tabs>
          <w:tab w:val="left" w:pos="1185"/>
          <w:tab w:val="left" w:pos="11482"/>
        </w:tabs>
        <w:jc w:val="center"/>
        <w:rPr>
          <w:b/>
          <w:bCs/>
          <w:sz w:val="32"/>
          <w:szCs w:val="32"/>
        </w:rPr>
      </w:pPr>
    </w:p>
    <w:p w:rsidR="00CC4282" w:rsidRDefault="00CC4282" w:rsidP="00FA342E">
      <w:pPr>
        <w:tabs>
          <w:tab w:val="left" w:pos="1185"/>
          <w:tab w:val="left" w:pos="11482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Динамика заболеваемости детей в 2012-2013, 2013-2014 уч. годах</w:t>
      </w:r>
    </w:p>
    <w:p w:rsidR="00CC4282" w:rsidRDefault="00CC4282" w:rsidP="00FA342E">
      <w:pPr>
        <w:tabs>
          <w:tab w:val="left" w:pos="1185"/>
          <w:tab w:val="left" w:pos="11482"/>
        </w:tabs>
        <w:jc w:val="center"/>
        <w:rPr>
          <w:b/>
          <w:bCs/>
          <w:sz w:val="32"/>
          <w:szCs w:val="32"/>
        </w:rPr>
      </w:pPr>
      <w:r w:rsidRPr="007C26A8">
        <w:rPr>
          <w:b/>
          <w:bCs/>
          <w:sz w:val="32"/>
          <w:szCs w:val="32"/>
        </w:rPr>
        <w:object w:dxaOrig="14020" w:dyaOrig="8685">
          <v:shape id="_x0000_i1032" type="#_x0000_t75" style="width:701.25pt;height:434.25pt" o:ole="">
            <v:imagedata r:id="rId21" o:title=""/>
          </v:shape>
          <o:OLEObject Type="Embed" ProgID="MSGraph.Chart.8" ShapeID="_x0000_i1032" DrawAspect="Content" ObjectID="_1476187901" r:id="rId22">
            <o:FieldCodes>\s</o:FieldCodes>
          </o:OLEObject>
        </w:object>
      </w:r>
    </w:p>
    <w:p w:rsidR="00CC4282" w:rsidRDefault="00CC4282" w:rsidP="00FA342E">
      <w:pPr>
        <w:tabs>
          <w:tab w:val="left" w:pos="1185"/>
          <w:tab w:val="left" w:pos="11482"/>
        </w:tabs>
        <w:jc w:val="center"/>
        <w:rPr>
          <w:b/>
          <w:bCs/>
          <w:sz w:val="32"/>
          <w:szCs w:val="32"/>
        </w:rPr>
      </w:pPr>
      <w:r w:rsidRPr="00FA342E">
        <w:rPr>
          <w:b/>
          <w:bCs/>
          <w:sz w:val="32"/>
          <w:szCs w:val="32"/>
        </w:rPr>
        <w:t xml:space="preserve">Общая заболеваемость учащихся общеобразовательных учреждений Вагайского района </w:t>
      </w:r>
    </w:p>
    <w:p w:rsidR="00CC4282" w:rsidRDefault="00CC4282" w:rsidP="00FA342E">
      <w:pPr>
        <w:tabs>
          <w:tab w:val="left" w:pos="1185"/>
          <w:tab w:val="left" w:pos="11482"/>
        </w:tabs>
        <w:jc w:val="center"/>
        <w:rPr>
          <w:b/>
          <w:bCs/>
          <w:sz w:val="32"/>
          <w:szCs w:val="32"/>
        </w:rPr>
      </w:pPr>
      <w:r w:rsidRPr="00FA342E">
        <w:rPr>
          <w:b/>
          <w:bCs/>
          <w:sz w:val="32"/>
          <w:szCs w:val="32"/>
        </w:rPr>
        <w:t>в 201</w:t>
      </w:r>
      <w:r>
        <w:rPr>
          <w:b/>
          <w:bCs/>
          <w:sz w:val="32"/>
          <w:szCs w:val="32"/>
        </w:rPr>
        <w:t>3</w:t>
      </w:r>
      <w:r w:rsidRPr="00FA342E">
        <w:rPr>
          <w:b/>
          <w:bCs/>
          <w:sz w:val="32"/>
          <w:szCs w:val="32"/>
        </w:rPr>
        <w:t>-201</w:t>
      </w:r>
      <w:r>
        <w:rPr>
          <w:b/>
          <w:bCs/>
          <w:sz w:val="32"/>
          <w:szCs w:val="32"/>
        </w:rPr>
        <w:t>4</w:t>
      </w:r>
      <w:r w:rsidRPr="00FA342E">
        <w:rPr>
          <w:b/>
          <w:bCs/>
          <w:sz w:val="32"/>
          <w:szCs w:val="32"/>
        </w:rPr>
        <w:t xml:space="preserve"> гг.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5"/>
        <w:gridCol w:w="2357"/>
        <w:gridCol w:w="1049"/>
        <w:gridCol w:w="1740"/>
        <w:gridCol w:w="953"/>
        <w:gridCol w:w="1840"/>
        <w:gridCol w:w="995"/>
        <w:gridCol w:w="1819"/>
        <w:gridCol w:w="1016"/>
        <w:gridCol w:w="2062"/>
      </w:tblGrid>
      <w:tr w:rsidR="00CC4282" w:rsidRPr="00FC6D36">
        <w:tc>
          <w:tcPr>
            <w:tcW w:w="3312" w:type="dxa"/>
            <w:gridSpan w:val="2"/>
          </w:tcPr>
          <w:p w:rsidR="00CC4282" w:rsidRPr="00FC6D36" w:rsidRDefault="00CC4282" w:rsidP="00FC6D36">
            <w:pPr>
              <w:tabs>
                <w:tab w:val="left" w:pos="1185"/>
                <w:tab w:val="left" w:pos="11482"/>
              </w:tabs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FC6D36">
              <w:rPr>
                <w:b/>
                <w:bCs/>
                <w:sz w:val="32"/>
                <w:szCs w:val="32"/>
              </w:rPr>
              <w:t>Болезни органов пищеварения</w:t>
            </w:r>
          </w:p>
        </w:tc>
        <w:tc>
          <w:tcPr>
            <w:tcW w:w="2789" w:type="dxa"/>
            <w:gridSpan w:val="2"/>
          </w:tcPr>
          <w:p w:rsidR="00CC4282" w:rsidRPr="00FC6D36" w:rsidRDefault="00CC4282" w:rsidP="00FC6D36">
            <w:pPr>
              <w:tabs>
                <w:tab w:val="left" w:pos="1185"/>
                <w:tab w:val="left" w:pos="11482"/>
              </w:tabs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FC6D36">
              <w:rPr>
                <w:b/>
                <w:bCs/>
                <w:sz w:val="32"/>
                <w:szCs w:val="32"/>
              </w:rPr>
              <w:t>Болезни глаз</w:t>
            </w:r>
          </w:p>
        </w:tc>
        <w:tc>
          <w:tcPr>
            <w:tcW w:w="2793" w:type="dxa"/>
            <w:gridSpan w:val="2"/>
          </w:tcPr>
          <w:p w:rsidR="00CC4282" w:rsidRPr="00FC6D36" w:rsidRDefault="00CC4282" w:rsidP="00FC6D36">
            <w:pPr>
              <w:tabs>
                <w:tab w:val="left" w:pos="1185"/>
                <w:tab w:val="left" w:pos="11482"/>
              </w:tabs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FC6D36">
              <w:rPr>
                <w:b/>
                <w:bCs/>
                <w:sz w:val="32"/>
                <w:szCs w:val="32"/>
              </w:rPr>
              <w:t>Болезни органов дыхания</w:t>
            </w:r>
          </w:p>
        </w:tc>
        <w:tc>
          <w:tcPr>
            <w:tcW w:w="2814" w:type="dxa"/>
            <w:gridSpan w:val="2"/>
          </w:tcPr>
          <w:p w:rsidR="00CC4282" w:rsidRPr="00FC6D36" w:rsidRDefault="00CC4282" w:rsidP="00FC6D36">
            <w:pPr>
              <w:tabs>
                <w:tab w:val="left" w:pos="1185"/>
                <w:tab w:val="left" w:pos="11482"/>
              </w:tabs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FC6D36">
              <w:rPr>
                <w:b/>
                <w:bCs/>
                <w:sz w:val="32"/>
                <w:szCs w:val="32"/>
              </w:rPr>
              <w:t>Болезни костно – мышечной системы</w:t>
            </w:r>
          </w:p>
        </w:tc>
        <w:tc>
          <w:tcPr>
            <w:tcW w:w="3078" w:type="dxa"/>
            <w:gridSpan w:val="2"/>
          </w:tcPr>
          <w:p w:rsidR="00CC4282" w:rsidRPr="00FC6D36" w:rsidRDefault="00CC4282" w:rsidP="00FC6D36">
            <w:pPr>
              <w:tabs>
                <w:tab w:val="left" w:pos="1185"/>
                <w:tab w:val="left" w:pos="11482"/>
              </w:tabs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FC6D36">
              <w:rPr>
                <w:b/>
                <w:bCs/>
                <w:sz w:val="32"/>
                <w:szCs w:val="32"/>
              </w:rPr>
              <w:t>Другое</w:t>
            </w:r>
          </w:p>
        </w:tc>
      </w:tr>
      <w:tr w:rsidR="00CC4282" w:rsidRPr="00FC6D36">
        <w:tc>
          <w:tcPr>
            <w:tcW w:w="955" w:type="dxa"/>
          </w:tcPr>
          <w:p w:rsidR="00CC4282" w:rsidRPr="00FC6D36" w:rsidRDefault="00CC4282" w:rsidP="00FC6D36">
            <w:pPr>
              <w:tabs>
                <w:tab w:val="left" w:pos="1185"/>
                <w:tab w:val="left" w:pos="11482"/>
              </w:tabs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C6D36">
              <w:rPr>
                <w:b/>
                <w:bCs/>
                <w:sz w:val="20"/>
                <w:szCs w:val="20"/>
              </w:rPr>
              <w:t xml:space="preserve">Всего </w:t>
            </w:r>
          </w:p>
        </w:tc>
        <w:tc>
          <w:tcPr>
            <w:tcW w:w="2357" w:type="dxa"/>
          </w:tcPr>
          <w:p w:rsidR="00CC4282" w:rsidRPr="00FC6D36" w:rsidRDefault="00CC4282" w:rsidP="00FC6D36">
            <w:pPr>
              <w:tabs>
                <w:tab w:val="left" w:pos="1185"/>
                <w:tab w:val="left" w:pos="11482"/>
              </w:tabs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C6D36">
              <w:rPr>
                <w:b/>
                <w:bCs/>
                <w:sz w:val="20"/>
                <w:szCs w:val="20"/>
              </w:rPr>
              <w:t>% от общего кол-ва учащихся района</w:t>
            </w:r>
          </w:p>
        </w:tc>
        <w:tc>
          <w:tcPr>
            <w:tcW w:w="1049" w:type="dxa"/>
          </w:tcPr>
          <w:p w:rsidR="00CC4282" w:rsidRPr="00FC6D36" w:rsidRDefault="00CC4282" w:rsidP="00FC6D36">
            <w:pPr>
              <w:spacing w:after="0" w:line="240" w:lineRule="auto"/>
            </w:pPr>
            <w:r w:rsidRPr="00FC6D36">
              <w:t xml:space="preserve">Всего </w:t>
            </w:r>
          </w:p>
        </w:tc>
        <w:tc>
          <w:tcPr>
            <w:tcW w:w="1740" w:type="dxa"/>
          </w:tcPr>
          <w:p w:rsidR="00CC4282" w:rsidRPr="00FC6D36" w:rsidRDefault="00CC4282" w:rsidP="00FC6D36">
            <w:pPr>
              <w:spacing w:after="0" w:line="240" w:lineRule="auto"/>
            </w:pPr>
            <w:r w:rsidRPr="00FC6D36">
              <w:t>% от общего кол-ва учащихся района</w:t>
            </w:r>
          </w:p>
        </w:tc>
        <w:tc>
          <w:tcPr>
            <w:tcW w:w="953" w:type="dxa"/>
          </w:tcPr>
          <w:p w:rsidR="00CC4282" w:rsidRPr="00FC6D36" w:rsidRDefault="00CC4282" w:rsidP="00FC6D36">
            <w:pPr>
              <w:spacing w:after="0" w:line="240" w:lineRule="auto"/>
            </w:pPr>
            <w:r w:rsidRPr="00FC6D36">
              <w:t xml:space="preserve">Всего </w:t>
            </w:r>
          </w:p>
        </w:tc>
        <w:tc>
          <w:tcPr>
            <w:tcW w:w="1840" w:type="dxa"/>
          </w:tcPr>
          <w:p w:rsidR="00CC4282" w:rsidRPr="00FC6D36" w:rsidRDefault="00CC4282" w:rsidP="00FC6D36">
            <w:pPr>
              <w:spacing w:after="0" w:line="240" w:lineRule="auto"/>
            </w:pPr>
            <w:r w:rsidRPr="00FC6D36">
              <w:t>% от общего кол-ва учащихся района</w:t>
            </w:r>
          </w:p>
        </w:tc>
        <w:tc>
          <w:tcPr>
            <w:tcW w:w="995" w:type="dxa"/>
          </w:tcPr>
          <w:p w:rsidR="00CC4282" w:rsidRPr="00FC6D36" w:rsidRDefault="00CC4282" w:rsidP="00FC6D36">
            <w:pPr>
              <w:spacing w:after="0" w:line="240" w:lineRule="auto"/>
            </w:pPr>
            <w:r w:rsidRPr="00FC6D36">
              <w:t xml:space="preserve">Всего </w:t>
            </w:r>
          </w:p>
        </w:tc>
        <w:tc>
          <w:tcPr>
            <w:tcW w:w="1819" w:type="dxa"/>
          </w:tcPr>
          <w:p w:rsidR="00CC4282" w:rsidRPr="00FC6D36" w:rsidRDefault="00CC4282" w:rsidP="00FC6D36">
            <w:pPr>
              <w:spacing w:after="0" w:line="240" w:lineRule="auto"/>
            </w:pPr>
            <w:r w:rsidRPr="00FC6D36">
              <w:t>% от общего кол-ва учащихся района</w:t>
            </w:r>
          </w:p>
        </w:tc>
        <w:tc>
          <w:tcPr>
            <w:tcW w:w="1016" w:type="dxa"/>
          </w:tcPr>
          <w:p w:rsidR="00CC4282" w:rsidRPr="00FC6D36" w:rsidRDefault="00CC4282" w:rsidP="00FC6D36">
            <w:pPr>
              <w:spacing w:after="0" w:line="240" w:lineRule="auto"/>
            </w:pPr>
            <w:r w:rsidRPr="00FC6D36">
              <w:t xml:space="preserve">Всего </w:t>
            </w:r>
          </w:p>
        </w:tc>
        <w:tc>
          <w:tcPr>
            <w:tcW w:w="2062" w:type="dxa"/>
          </w:tcPr>
          <w:p w:rsidR="00CC4282" w:rsidRPr="00FC6D36" w:rsidRDefault="00CC4282" w:rsidP="00FC6D36">
            <w:pPr>
              <w:spacing w:after="0" w:line="240" w:lineRule="auto"/>
            </w:pPr>
            <w:r w:rsidRPr="00FC6D36">
              <w:t>% от общего кол-ва учащихся района</w:t>
            </w:r>
          </w:p>
        </w:tc>
      </w:tr>
      <w:tr w:rsidR="00CC4282" w:rsidRPr="00FC6D36">
        <w:tc>
          <w:tcPr>
            <w:tcW w:w="955" w:type="dxa"/>
          </w:tcPr>
          <w:p w:rsidR="00CC4282" w:rsidRPr="00FC6D36" w:rsidRDefault="00CC4282" w:rsidP="00FC6D36">
            <w:pPr>
              <w:tabs>
                <w:tab w:val="left" w:pos="1185"/>
                <w:tab w:val="left" w:pos="11482"/>
              </w:tabs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146</w:t>
            </w:r>
          </w:p>
        </w:tc>
        <w:tc>
          <w:tcPr>
            <w:tcW w:w="2357" w:type="dxa"/>
          </w:tcPr>
          <w:p w:rsidR="00CC4282" w:rsidRPr="00FC6D36" w:rsidRDefault="00CC4282" w:rsidP="00FC6D36">
            <w:pPr>
              <w:tabs>
                <w:tab w:val="left" w:pos="1185"/>
                <w:tab w:val="left" w:pos="11482"/>
              </w:tabs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5,5</w:t>
            </w:r>
          </w:p>
        </w:tc>
        <w:tc>
          <w:tcPr>
            <w:tcW w:w="1049" w:type="dxa"/>
          </w:tcPr>
          <w:p w:rsidR="00CC4282" w:rsidRPr="00FC6D36" w:rsidRDefault="00CC4282" w:rsidP="00FC6D36">
            <w:pPr>
              <w:tabs>
                <w:tab w:val="left" w:pos="1185"/>
                <w:tab w:val="left" w:pos="11482"/>
              </w:tabs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235</w:t>
            </w:r>
          </w:p>
        </w:tc>
        <w:tc>
          <w:tcPr>
            <w:tcW w:w="1740" w:type="dxa"/>
          </w:tcPr>
          <w:p w:rsidR="00CC4282" w:rsidRPr="00FC6D36" w:rsidRDefault="00CC4282" w:rsidP="00FC6D36">
            <w:pPr>
              <w:tabs>
                <w:tab w:val="left" w:pos="1185"/>
                <w:tab w:val="left" w:pos="11482"/>
              </w:tabs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8,8</w:t>
            </w:r>
          </w:p>
        </w:tc>
        <w:tc>
          <w:tcPr>
            <w:tcW w:w="953" w:type="dxa"/>
          </w:tcPr>
          <w:p w:rsidR="00CC4282" w:rsidRPr="00FC6D36" w:rsidRDefault="00CC4282" w:rsidP="00FC6D36">
            <w:pPr>
              <w:tabs>
                <w:tab w:val="left" w:pos="1185"/>
                <w:tab w:val="left" w:pos="11482"/>
              </w:tabs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156</w:t>
            </w:r>
          </w:p>
        </w:tc>
        <w:tc>
          <w:tcPr>
            <w:tcW w:w="1840" w:type="dxa"/>
          </w:tcPr>
          <w:p w:rsidR="00CC4282" w:rsidRPr="00FC6D36" w:rsidRDefault="00CC4282" w:rsidP="00FC6D36">
            <w:pPr>
              <w:tabs>
                <w:tab w:val="left" w:pos="1185"/>
                <w:tab w:val="left" w:pos="11482"/>
              </w:tabs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995" w:type="dxa"/>
          </w:tcPr>
          <w:p w:rsidR="00CC4282" w:rsidRPr="00FC6D36" w:rsidRDefault="00CC4282" w:rsidP="00FC6D36">
            <w:pPr>
              <w:tabs>
                <w:tab w:val="left" w:pos="1185"/>
                <w:tab w:val="left" w:pos="11482"/>
              </w:tabs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110</w:t>
            </w:r>
          </w:p>
        </w:tc>
        <w:tc>
          <w:tcPr>
            <w:tcW w:w="1819" w:type="dxa"/>
          </w:tcPr>
          <w:p w:rsidR="00CC4282" w:rsidRPr="00FC6D36" w:rsidRDefault="00CC4282" w:rsidP="00FC6D36">
            <w:pPr>
              <w:tabs>
                <w:tab w:val="left" w:pos="1185"/>
                <w:tab w:val="left" w:pos="11482"/>
              </w:tabs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4,1</w:t>
            </w:r>
          </w:p>
        </w:tc>
        <w:tc>
          <w:tcPr>
            <w:tcW w:w="1016" w:type="dxa"/>
          </w:tcPr>
          <w:p w:rsidR="00CC4282" w:rsidRPr="00FC6D36" w:rsidRDefault="00CC4282" w:rsidP="00FC6D36">
            <w:pPr>
              <w:tabs>
                <w:tab w:val="left" w:pos="1185"/>
                <w:tab w:val="left" w:pos="11482"/>
              </w:tabs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129</w:t>
            </w:r>
          </w:p>
        </w:tc>
        <w:tc>
          <w:tcPr>
            <w:tcW w:w="2062" w:type="dxa"/>
          </w:tcPr>
          <w:p w:rsidR="00CC4282" w:rsidRPr="00FC6D36" w:rsidRDefault="00CC4282" w:rsidP="00FC6D36">
            <w:pPr>
              <w:tabs>
                <w:tab w:val="left" w:pos="1185"/>
                <w:tab w:val="left" w:pos="11482"/>
              </w:tabs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4,8</w:t>
            </w:r>
          </w:p>
        </w:tc>
      </w:tr>
    </w:tbl>
    <w:p w:rsidR="00CC4282" w:rsidRDefault="00CC4282" w:rsidP="00C80B74">
      <w:pPr>
        <w:pStyle w:val="ListParagraph"/>
        <w:tabs>
          <w:tab w:val="left" w:pos="1185"/>
        </w:tabs>
        <w:rPr>
          <w:b/>
          <w:bCs/>
          <w:color w:val="000000"/>
          <w:sz w:val="27"/>
          <w:szCs w:val="27"/>
          <w:u w:val="single"/>
          <w:shd w:val="clear" w:color="auto" w:fill="FFFFFF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350"/>
        <w:gridCol w:w="5670"/>
        <w:gridCol w:w="4046"/>
      </w:tblGrid>
      <w:tr w:rsidR="00CC4282" w:rsidRPr="00FC6D36">
        <w:tc>
          <w:tcPr>
            <w:tcW w:w="4350" w:type="dxa"/>
          </w:tcPr>
          <w:p w:rsidR="00CC4282" w:rsidRDefault="00CC4282" w:rsidP="00FC6D36">
            <w:pPr>
              <w:pStyle w:val="ListParagraph"/>
              <w:spacing w:after="0" w:line="240" w:lineRule="auto"/>
              <w:ind w:left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C6D36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Другое:</w:t>
            </w:r>
          </w:p>
          <w:p w:rsidR="00CC4282" w:rsidRDefault="00CC4282" w:rsidP="00C5609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Сколиоз – 1;</w:t>
            </w:r>
          </w:p>
          <w:p w:rsidR="00CC4282" w:rsidRDefault="00CC4282" w:rsidP="00C5609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Энурез – 7;</w:t>
            </w:r>
          </w:p>
          <w:p w:rsidR="00CC4282" w:rsidRDefault="00CC4282" w:rsidP="00C5609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Система кровообращения – 4;</w:t>
            </w:r>
          </w:p>
          <w:p w:rsidR="00CC4282" w:rsidRDefault="00CC4282" w:rsidP="00C5609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Эндокринная система – 11;</w:t>
            </w:r>
          </w:p>
          <w:p w:rsidR="00CC4282" w:rsidRDefault="00CC4282" w:rsidP="00C5609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Заболевания нервной системы – 7;</w:t>
            </w:r>
          </w:p>
          <w:p w:rsidR="00CC4282" w:rsidRDefault="00CC4282" w:rsidP="00C5609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Врожденные аномалии – 3;</w:t>
            </w:r>
          </w:p>
          <w:p w:rsidR="00CC4282" w:rsidRDefault="00CC4282" w:rsidP="00C5609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Сахарный диабет – 1;</w:t>
            </w:r>
          </w:p>
          <w:p w:rsidR="00CC4282" w:rsidRDefault="00CC4282" w:rsidP="00C5609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Порок сердца – 1;</w:t>
            </w:r>
          </w:p>
          <w:p w:rsidR="00CC4282" w:rsidRDefault="00CC4282" w:rsidP="00C5609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Хронический гайморит – 3;</w:t>
            </w:r>
          </w:p>
          <w:p w:rsidR="00CC4282" w:rsidRDefault="00CC4282" w:rsidP="00FC6D3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ВСД</w:t>
            </w:r>
            <w:r w:rsidRPr="00FC6D36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– 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46</w:t>
            </w:r>
            <w:r w:rsidRPr="00FC6D36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;</w:t>
            </w:r>
          </w:p>
          <w:p w:rsidR="00CC4282" w:rsidRDefault="00CC4282" w:rsidP="00FC6D3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Острый фарингит – 9;</w:t>
            </w:r>
          </w:p>
          <w:p w:rsidR="00CC4282" w:rsidRDefault="00CC4282" w:rsidP="00FC6D3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ДЖВП – 120</w:t>
            </w:r>
          </w:p>
          <w:p w:rsidR="00CC4282" w:rsidRDefault="00CC4282" w:rsidP="00FC6D3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Эпилепсия – 4;</w:t>
            </w:r>
          </w:p>
          <w:p w:rsidR="00CC4282" w:rsidRPr="00FC6D36" w:rsidRDefault="00CC4282" w:rsidP="003E615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C6D36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Дифф. эндем. зоб- 1;</w:t>
            </w:r>
          </w:p>
          <w:p w:rsidR="00CC4282" w:rsidRPr="00FC6D36" w:rsidRDefault="00CC4282" w:rsidP="003E615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C6D36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ДЦП – 4;</w:t>
            </w:r>
          </w:p>
          <w:p w:rsidR="00CC4282" w:rsidRPr="00FC6D36" w:rsidRDefault="00CC4282" w:rsidP="003E615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C6D36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Сердечно – сосудистые заболевания – 15</w:t>
            </w:r>
          </w:p>
          <w:p w:rsidR="00CC4282" w:rsidRPr="00FC6D36" w:rsidRDefault="00CC4282" w:rsidP="003E615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C6D36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Дерматит – 2</w:t>
            </w:r>
          </w:p>
          <w:p w:rsidR="00CC4282" w:rsidRPr="00FC6D36" w:rsidRDefault="00CC4282" w:rsidP="003E615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C6D36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Заболевание почек – 1</w:t>
            </w:r>
          </w:p>
          <w:p w:rsidR="00CC4282" w:rsidRPr="00FC6D36" w:rsidRDefault="00CC4282" w:rsidP="003E615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C6D36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Избыточная масса тела- 8</w:t>
            </w:r>
          </w:p>
          <w:p w:rsidR="00CC4282" w:rsidRPr="00FC6D36" w:rsidRDefault="00CC4282" w:rsidP="003E615D">
            <w:pPr>
              <w:pStyle w:val="ListParagraph"/>
              <w:spacing w:after="0" w:line="240" w:lineRule="auto"/>
              <w:ind w:left="36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5670" w:type="dxa"/>
          </w:tcPr>
          <w:p w:rsidR="00CC4282" w:rsidRDefault="00CC4282" w:rsidP="00237ADA">
            <w:pPr>
              <w:pStyle w:val="ListParagraph"/>
              <w:spacing w:after="0" w:line="240" w:lineRule="auto"/>
              <w:ind w:left="252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</w:p>
          <w:p w:rsidR="00CC4282" w:rsidRDefault="00CC4282" w:rsidP="00237ADA">
            <w:pPr>
              <w:pStyle w:val="ListParagraph"/>
              <w:numPr>
                <w:ilvl w:val="3"/>
                <w:numId w:val="3"/>
              </w:numPr>
              <w:tabs>
                <w:tab w:val="clear" w:pos="2880"/>
              </w:tabs>
              <w:spacing w:after="0" w:line="240" w:lineRule="auto"/>
              <w:ind w:left="510" w:firstLine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Гидроцефалия – 1;</w:t>
            </w:r>
          </w:p>
          <w:p w:rsidR="00CC4282" w:rsidRDefault="00CC4282" w:rsidP="00237ADA">
            <w:pPr>
              <w:pStyle w:val="ListParagraph"/>
              <w:numPr>
                <w:ilvl w:val="3"/>
                <w:numId w:val="3"/>
              </w:numPr>
              <w:tabs>
                <w:tab w:val="clear" w:pos="2880"/>
              </w:tabs>
              <w:spacing w:after="0" w:line="240" w:lineRule="auto"/>
              <w:ind w:left="510" w:firstLine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Энурез – 2;</w:t>
            </w:r>
          </w:p>
          <w:p w:rsidR="00CC4282" w:rsidRDefault="00CC4282" w:rsidP="00237ADA">
            <w:pPr>
              <w:pStyle w:val="ListParagraph"/>
              <w:numPr>
                <w:ilvl w:val="3"/>
                <w:numId w:val="3"/>
              </w:numPr>
              <w:tabs>
                <w:tab w:val="clear" w:pos="2880"/>
              </w:tabs>
              <w:spacing w:after="0" w:line="240" w:lineRule="auto"/>
              <w:ind w:left="510" w:firstLine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Нарушение ритма сердца- 1;</w:t>
            </w:r>
          </w:p>
          <w:p w:rsidR="00CC4282" w:rsidRDefault="00CC4282" w:rsidP="00237ADA">
            <w:pPr>
              <w:pStyle w:val="ListParagraph"/>
              <w:numPr>
                <w:ilvl w:val="3"/>
                <w:numId w:val="3"/>
              </w:numPr>
              <w:tabs>
                <w:tab w:val="clear" w:pos="2880"/>
              </w:tabs>
              <w:spacing w:after="0" w:line="240" w:lineRule="auto"/>
              <w:ind w:left="510" w:firstLine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Недостаточность митрального клапана – 1;</w:t>
            </w:r>
          </w:p>
          <w:p w:rsidR="00CC4282" w:rsidRDefault="00CC4282" w:rsidP="00237ADA">
            <w:pPr>
              <w:pStyle w:val="ListParagraph"/>
              <w:numPr>
                <w:ilvl w:val="3"/>
                <w:numId w:val="3"/>
              </w:numPr>
              <w:tabs>
                <w:tab w:val="clear" w:pos="2880"/>
              </w:tabs>
              <w:spacing w:after="0" w:line="240" w:lineRule="auto"/>
              <w:ind w:left="510" w:firstLine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Тугоухость – 2</w:t>
            </w:r>
          </w:p>
          <w:p w:rsidR="00CC4282" w:rsidRDefault="00CC4282" w:rsidP="00237ADA">
            <w:pPr>
              <w:pStyle w:val="ListParagraph"/>
              <w:numPr>
                <w:ilvl w:val="3"/>
                <w:numId w:val="3"/>
              </w:numPr>
              <w:tabs>
                <w:tab w:val="clear" w:pos="2880"/>
              </w:tabs>
              <w:spacing w:after="0" w:line="240" w:lineRule="auto"/>
              <w:ind w:left="510" w:firstLine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Анемия – 45</w:t>
            </w:r>
          </w:p>
          <w:p w:rsidR="00CC4282" w:rsidRDefault="00CC4282" w:rsidP="00237ADA">
            <w:pPr>
              <w:pStyle w:val="ListParagraph"/>
              <w:numPr>
                <w:ilvl w:val="3"/>
                <w:numId w:val="3"/>
              </w:numPr>
              <w:tabs>
                <w:tab w:val="clear" w:pos="2880"/>
              </w:tabs>
              <w:spacing w:after="0" w:line="240" w:lineRule="auto"/>
              <w:ind w:left="510" w:firstLine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Злокачественное новообразование гайморовой пазухи – 1;</w:t>
            </w:r>
          </w:p>
          <w:p w:rsidR="00CC4282" w:rsidRDefault="00CC4282" w:rsidP="00237ADA">
            <w:pPr>
              <w:pStyle w:val="ListParagraph"/>
              <w:numPr>
                <w:ilvl w:val="3"/>
                <w:numId w:val="3"/>
              </w:numPr>
              <w:tabs>
                <w:tab w:val="clear" w:pos="2880"/>
              </w:tabs>
              <w:spacing w:after="0" w:line="240" w:lineRule="auto"/>
              <w:ind w:left="510" w:firstLine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Межреберная невралгия – 4;</w:t>
            </w:r>
          </w:p>
          <w:p w:rsidR="00CC4282" w:rsidRDefault="00CC4282" w:rsidP="00237ADA">
            <w:pPr>
              <w:pStyle w:val="ListParagraph"/>
              <w:numPr>
                <w:ilvl w:val="3"/>
                <w:numId w:val="3"/>
              </w:numPr>
              <w:tabs>
                <w:tab w:val="clear" w:pos="2880"/>
              </w:tabs>
              <w:spacing w:after="0" w:line="240" w:lineRule="auto"/>
              <w:ind w:left="510" w:firstLine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Функциональный сердечный шум – 2;</w:t>
            </w:r>
          </w:p>
          <w:p w:rsidR="00CC4282" w:rsidRDefault="00CC4282" w:rsidP="00237ADA">
            <w:pPr>
              <w:pStyle w:val="ListParagraph"/>
              <w:numPr>
                <w:ilvl w:val="3"/>
                <w:numId w:val="3"/>
              </w:numPr>
              <w:tabs>
                <w:tab w:val="clear" w:pos="2880"/>
              </w:tabs>
              <w:spacing w:after="0" w:line="240" w:lineRule="auto"/>
              <w:ind w:left="510" w:firstLine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Детский аутизм – 2;</w:t>
            </w:r>
          </w:p>
          <w:p w:rsidR="00CC4282" w:rsidRDefault="00CC4282" w:rsidP="00237ADA">
            <w:pPr>
              <w:pStyle w:val="ListParagraph"/>
              <w:numPr>
                <w:ilvl w:val="3"/>
                <w:numId w:val="3"/>
              </w:numPr>
              <w:tabs>
                <w:tab w:val="clear" w:pos="2880"/>
              </w:tabs>
              <w:spacing w:after="0" w:line="240" w:lineRule="auto"/>
              <w:ind w:left="510" w:firstLine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Псориаз – 2;</w:t>
            </w:r>
          </w:p>
          <w:p w:rsidR="00CC4282" w:rsidRDefault="00CC4282" w:rsidP="00237ADA">
            <w:pPr>
              <w:pStyle w:val="ListParagraph"/>
              <w:numPr>
                <w:ilvl w:val="3"/>
                <w:numId w:val="3"/>
              </w:numPr>
              <w:tabs>
                <w:tab w:val="clear" w:pos="2880"/>
              </w:tabs>
              <w:spacing w:after="0" w:line="240" w:lineRule="auto"/>
              <w:ind w:left="510" w:firstLine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Плоскостопие – 1;</w:t>
            </w:r>
          </w:p>
          <w:p w:rsidR="00CC4282" w:rsidRDefault="00CC4282" w:rsidP="00237ADA">
            <w:pPr>
              <w:pStyle w:val="ListParagraph"/>
              <w:numPr>
                <w:ilvl w:val="3"/>
                <w:numId w:val="3"/>
              </w:numPr>
              <w:tabs>
                <w:tab w:val="clear" w:pos="2880"/>
              </w:tabs>
              <w:spacing w:after="0" w:line="240" w:lineRule="auto"/>
              <w:ind w:left="510" w:firstLine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Водянка яичка – 1;</w:t>
            </w:r>
          </w:p>
          <w:p w:rsidR="00CC4282" w:rsidRPr="00FC6D36" w:rsidRDefault="00CC4282" w:rsidP="00FC6D3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C6D36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ЗПР – 1</w:t>
            </w:r>
          </w:p>
          <w:p w:rsidR="00CC4282" w:rsidRPr="00FC6D36" w:rsidRDefault="00CC4282" w:rsidP="00FC6D3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C6D36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Стоматологические заболевания – 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89</w:t>
            </w:r>
          </w:p>
          <w:p w:rsidR="00CC4282" w:rsidRPr="00FC6D36" w:rsidRDefault="00CC4282" w:rsidP="00FC6D3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C6D36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Цирангический синдром – 1</w:t>
            </w:r>
          </w:p>
          <w:p w:rsidR="00CC4282" w:rsidRPr="00FC6D36" w:rsidRDefault="00CC4282" w:rsidP="00FC6D3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Ветр. оспа – 8</w:t>
            </w:r>
          </w:p>
          <w:p w:rsidR="00CC4282" w:rsidRPr="00FC6D36" w:rsidRDefault="00CC4282" w:rsidP="00FC6D3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C6D36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Инвалидность по речи -1</w:t>
            </w:r>
          </w:p>
          <w:p w:rsidR="00CC4282" w:rsidRPr="00FC6D36" w:rsidRDefault="00CC4282" w:rsidP="003E615D">
            <w:pPr>
              <w:pStyle w:val="ListParagraph"/>
              <w:spacing w:after="0" w:line="240" w:lineRule="auto"/>
              <w:ind w:left="36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4046" w:type="dxa"/>
          </w:tcPr>
          <w:p w:rsidR="00CC4282" w:rsidRDefault="00CC4282" w:rsidP="00237ADA">
            <w:pPr>
              <w:pStyle w:val="ListParagraph"/>
              <w:numPr>
                <w:ilvl w:val="3"/>
                <w:numId w:val="3"/>
              </w:numPr>
              <w:tabs>
                <w:tab w:val="clear" w:pos="2880"/>
                <w:tab w:val="num" w:pos="240"/>
              </w:tabs>
              <w:spacing w:after="0" w:line="240" w:lineRule="auto"/>
              <w:ind w:left="240" w:firstLine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Грыжа – 3;</w:t>
            </w:r>
          </w:p>
          <w:p w:rsidR="00CC4282" w:rsidRDefault="00CC4282" w:rsidP="00237ADA">
            <w:pPr>
              <w:pStyle w:val="ListParagraph"/>
              <w:numPr>
                <w:ilvl w:val="3"/>
                <w:numId w:val="3"/>
              </w:numPr>
              <w:tabs>
                <w:tab w:val="clear" w:pos="2880"/>
                <w:tab w:val="num" w:pos="240"/>
              </w:tabs>
              <w:spacing w:after="0" w:line="240" w:lineRule="auto"/>
              <w:ind w:left="240" w:firstLine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Низкий вес- 9;</w:t>
            </w:r>
          </w:p>
          <w:p w:rsidR="00CC4282" w:rsidRDefault="00CC4282" w:rsidP="00237ADA">
            <w:pPr>
              <w:pStyle w:val="ListParagraph"/>
              <w:numPr>
                <w:ilvl w:val="3"/>
                <w:numId w:val="3"/>
              </w:numPr>
              <w:tabs>
                <w:tab w:val="clear" w:pos="2880"/>
                <w:tab w:val="num" w:pos="240"/>
              </w:tabs>
              <w:spacing w:after="0" w:line="240" w:lineRule="auto"/>
              <w:ind w:left="240" w:firstLine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ИМТ – 5;</w:t>
            </w:r>
          </w:p>
          <w:p w:rsidR="00CC4282" w:rsidRDefault="00CC4282" w:rsidP="00237ADA">
            <w:pPr>
              <w:pStyle w:val="ListParagraph"/>
              <w:numPr>
                <w:ilvl w:val="3"/>
                <w:numId w:val="3"/>
              </w:numPr>
              <w:tabs>
                <w:tab w:val="clear" w:pos="2880"/>
                <w:tab w:val="num" w:pos="240"/>
              </w:tabs>
              <w:spacing w:after="0" w:line="240" w:lineRule="auto"/>
              <w:ind w:left="240" w:firstLine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Фимоз – 45;</w:t>
            </w:r>
          </w:p>
          <w:p w:rsidR="00CC4282" w:rsidRPr="00FC6D36" w:rsidRDefault="00CC4282" w:rsidP="003E615D">
            <w:pPr>
              <w:pStyle w:val="ListParagraph"/>
              <w:numPr>
                <w:ilvl w:val="3"/>
                <w:numId w:val="3"/>
              </w:numPr>
              <w:tabs>
                <w:tab w:val="clear" w:pos="2880"/>
                <w:tab w:val="num" w:pos="600"/>
              </w:tabs>
              <w:spacing w:after="0" w:line="240" w:lineRule="auto"/>
              <w:ind w:left="240" w:firstLine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С</w:t>
            </w:r>
            <w:r w:rsidRPr="00FC6D36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индром ММД – 1</w:t>
            </w:r>
          </w:p>
          <w:p w:rsidR="00CC4282" w:rsidRPr="00FC6D36" w:rsidRDefault="00CC4282" w:rsidP="003E615D">
            <w:pPr>
              <w:pStyle w:val="ListParagraph"/>
              <w:numPr>
                <w:ilvl w:val="3"/>
                <w:numId w:val="3"/>
              </w:numPr>
              <w:tabs>
                <w:tab w:val="clear" w:pos="2880"/>
                <w:tab w:val="num" w:pos="600"/>
              </w:tabs>
              <w:spacing w:after="0" w:line="240" w:lineRule="auto"/>
              <w:ind w:left="240" w:firstLine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C6D36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Гипоталамический синдром - 2</w:t>
            </w:r>
          </w:p>
          <w:p w:rsidR="00CC4282" w:rsidRPr="00FC6D36" w:rsidRDefault="00CC4282" w:rsidP="00FC6D36">
            <w:pPr>
              <w:pStyle w:val="ListParagraph"/>
              <w:tabs>
                <w:tab w:val="left" w:pos="1185"/>
              </w:tabs>
              <w:spacing w:after="0" w:line="240" w:lineRule="auto"/>
              <w:ind w:left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</w:p>
        </w:tc>
      </w:tr>
    </w:tbl>
    <w:p w:rsidR="00CC4282" w:rsidRDefault="00CC4282" w:rsidP="00231E19">
      <w:pPr>
        <w:tabs>
          <w:tab w:val="left" w:pos="1185"/>
        </w:tabs>
        <w:jc w:val="center"/>
        <w:rPr>
          <w:b/>
          <w:bCs/>
          <w:color w:val="000000"/>
          <w:sz w:val="27"/>
          <w:szCs w:val="27"/>
          <w:shd w:val="clear" w:color="auto" w:fill="FFFFFF"/>
        </w:rPr>
      </w:pPr>
    </w:p>
    <w:p w:rsidR="00CC4282" w:rsidRDefault="00CC4282" w:rsidP="00231E19">
      <w:pPr>
        <w:tabs>
          <w:tab w:val="left" w:pos="1185"/>
        </w:tabs>
        <w:jc w:val="center"/>
        <w:rPr>
          <w:b/>
          <w:bCs/>
          <w:color w:val="000000"/>
          <w:sz w:val="27"/>
          <w:szCs w:val="27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Сравнительный анализ заболеваний учащихся общеобразовательных учреждений</w:t>
      </w:r>
    </w:p>
    <w:p w:rsidR="00CC4282" w:rsidRDefault="00CC4282" w:rsidP="00231E19">
      <w:pPr>
        <w:tabs>
          <w:tab w:val="left" w:pos="1185"/>
        </w:tabs>
        <w:jc w:val="center"/>
        <w:rPr>
          <w:b/>
          <w:bCs/>
          <w:color w:val="000000"/>
          <w:sz w:val="27"/>
          <w:szCs w:val="27"/>
          <w:shd w:val="clear" w:color="auto" w:fill="FFFFFF"/>
        </w:rPr>
      </w:pPr>
    </w:p>
    <w:tbl>
      <w:tblPr>
        <w:tblW w:w="152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39"/>
        <w:gridCol w:w="745"/>
        <w:gridCol w:w="709"/>
        <w:gridCol w:w="722"/>
        <w:gridCol w:w="713"/>
        <w:gridCol w:w="720"/>
        <w:gridCol w:w="720"/>
        <w:gridCol w:w="682"/>
        <w:gridCol w:w="709"/>
        <w:gridCol w:w="661"/>
        <w:gridCol w:w="648"/>
        <w:gridCol w:w="720"/>
        <w:gridCol w:w="720"/>
        <w:gridCol w:w="720"/>
        <w:gridCol w:w="641"/>
        <w:gridCol w:w="799"/>
        <w:gridCol w:w="741"/>
        <w:gridCol w:w="720"/>
        <w:gridCol w:w="699"/>
        <w:gridCol w:w="720"/>
        <w:gridCol w:w="1080"/>
      </w:tblGrid>
      <w:tr w:rsidR="00CC4282" w:rsidRPr="00FC6D36">
        <w:tc>
          <w:tcPr>
            <w:tcW w:w="15228" w:type="dxa"/>
            <w:gridSpan w:val="21"/>
          </w:tcPr>
          <w:p w:rsidR="00CC4282" w:rsidRPr="00FC6D36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 w:rsidRPr="00FC6D36"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  <w:t>Заболевание</w:t>
            </w:r>
          </w:p>
          <w:p w:rsidR="00CC4282" w:rsidRPr="00FC6D36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</w:p>
          <w:p w:rsidR="00CC4282" w:rsidRPr="00FC6D36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</w:p>
        </w:tc>
      </w:tr>
      <w:tr w:rsidR="00CC4282" w:rsidRPr="00FC6D36">
        <w:tc>
          <w:tcPr>
            <w:tcW w:w="4968" w:type="dxa"/>
            <w:gridSpan w:val="7"/>
          </w:tcPr>
          <w:p w:rsidR="00CC4282" w:rsidRPr="00FC6D36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 w:rsidRPr="00FC6D36"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  <w:t>Костно – мышечная система</w:t>
            </w:r>
          </w:p>
          <w:p w:rsidR="00CC4282" w:rsidRPr="00FC6D36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</w:p>
          <w:p w:rsidR="00CC4282" w:rsidRPr="00FC6D36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4860" w:type="dxa"/>
            <w:gridSpan w:val="7"/>
          </w:tcPr>
          <w:p w:rsidR="00CC4282" w:rsidRPr="00FC6D36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 w:rsidRPr="00FC6D36"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  <w:t>зрение</w:t>
            </w:r>
          </w:p>
        </w:tc>
        <w:tc>
          <w:tcPr>
            <w:tcW w:w="5400" w:type="dxa"/>
            <w:gridSpan w:val="7"/>
          </w:tcPr>
          <w:p w:rsidR="00CC4282" w:rsidRPr="00FC6D36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 w:rsidRPr="00FC6D36"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  <w:t>Желудочно – кишечный тракт</w:t>
            </w:r>
          </w:p>
        </w:tc>
      </w:tr>
      <w:tr w:rsidR="00CC4282" w:rsidRPr="00FC6D36">
        <w:tc>
          <w:tcPr>
            <w:tcW w:w="639" w:type="dxa"/>
          </w:tcPr>
          <w:p w:rsidR="00CC4282" w:rsidRPr="00FC6D36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C6D36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2006</w:t>
            </w:r>
          </w:p>
          <w:p w:rsidR="00CC4282" w:rsidRPr="00FC6D36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CC4282" w:rsidRPr="00FC6D36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45" w:type="dxa"/>
          </w:tcPr>
          <w:p w:rsidR="00CC4282" w:rsidRPr="00FC6D36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C6D36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2007</w:t>
            </w:r>
          </w:p>
        </w:tc>
        <w:tc>
          <w:tcPr>
            <w:tcW w:w="709" w:type="dxa"/>
          </w:tcPr>
          <w:p w:rsidR="00CC4282" w:rsidRPr="00FC6D36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C6D36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2008</w:t>
            </w:r>
          </w:p>
        </w:tc>
        <w:tc>
          <w:tcPr>
            <w:tcW w:w="722" w:type="dxa"/>
          </w:tcPr>
          <w:p w:rsidR="00CC4282" w:rsidRPr="00FC6D36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C6D36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2009</w:t>
            </w:r>
          </w:p>
        </w:tc>
        <w:tc>
          <w:tcPr>
            <w:tcW w:w="713" w:type="dxa"/>
          </w:tcPr>
          <w:p w:rsidR="00CC4282" w:rsidRPr="00FC6D36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C6D36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2010</w:t>
            </w:r>
          </w:p>
        </w:tc>
        <w:tc>
          <w:tcPr>
            <w:tcW w:w="720" w:type="dxa"/>
          </w:tcPr>
          <w:p w:rsidR="00CC4282" w:rsidRPr="00FC6D36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C6D36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2012-13</w:t>
            </w:r>
          </w:p>
        </w:tc>
        <w:tc>
          <w:tcPr>
            <w:tcW w:w="720" w:type="dxa"/>
          </w:tcPr>
          <w:p w:rsidR="00CC4282" w:rsidRPr="00FC6D36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2013-2014</w:t>
            </w:r>
          </w:p>
        </w:tc>
        <w:tc>
          <w:tcPr>
            <w:tcW w:w="682" w:type="dxa"/>
          </w:tcPr>
          <w:p w:rsidR="00CC4282" w:rsidRPr="00FC6D36" w:rsidRDefault="00CC4282" w:rsidP="00FC6D3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C6D36">
              <w:rPr>
                <w:b/>
                <w:bCs/>
                <w:sz w:val="20"/>
                <w:szCs w:val="20"/>
              </w:rPr>
              <w:t>2006</w:t>
            </w:r>
          </w:p>
        </w:tc>
        <w:tc>
          <w:tcPr>
            <w:tcW w:w="709" w:type="dxa"/>
          </w:tcPr>
          <w:p w:rsidR="00CC4282" w:rsidRPr="00FC6D36" w:rsidRDefault="00CC4282" w:rsidP="00FC6D3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C6D36">
              <w:rPr>
                <w:b/>
                <w:bCs/>
                <w:sz w:val="20"/>
                <w:szCs w:val="20"/>
              </w:rPr>
              <w:t>2007</w:t>
            </w:r>
          </w:p>
        </w:tc>
        <w:tc>
          <w:tcPr>
            <w:tcW w:w="661" w:type="dxa"/>
          </w:tcPr>
          <w:p w:rsidR="00CC4282" w:rsidRPr="00FC6D36" w:rsidRDefault="00CC4282" w:rsidP="00FC6D3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C6D36">
              <w:rPr>
                <w:b/>
                <w:bCs/>
                <w:sz w:val="20"/>
                <w:szCs w:val="20"/>
              </w:rPr>
              <w:t>2008</w:t>
            </w:r>
          </w:p>
        </w:tc>
        <w:tc>
          <w:tcPr>
            <w:tcW w:w="648" w:type="dxa"/>
          </w:tcPr>
          <w:p w:rsidR="00CC4282" w:rsidRPr="00FC6D36" w:rsidRDefault="00CC4282" w:rsidP="00FC6D3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C6D36">
              <w:rPr>
                <w:b/>
                <w:bCs/>
                <w:sz w:val="20"/>
                <w:szCs w:val="20"/>
              </w:rPr>
              <w:t>2009</w:t>
            </w:r>
          </w:p>
        </w:tc>
        <w:tc>
          <w:tcPr>
            <w:tcW w:w="720" w:type="dxa"/>
          </w:tcPr>
          <w:p w:rsidR="00CC4282" w:rsidRPr="00FC6D36" w:rsidRDefault="00CC4282" w:rsidP="00FC6D3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C6D36">
              <w:rPr>
                <w:b/>
                <w:bCs/>
                <w:sz w:val="20"/>
                <w:szCs w:val="20"/>
              </w:rPr>
              <w:t>2010</w:t>
            </w:r>
          </w:p>
        </w:tc>
        <w:tc>
          <w:tcPr>
            <w:tcW w:w="720" w:type="dxa"/>
          </w:tcPr>
          <w:p w:rsidR="00CC4282" w:rsidRPr="00FC6D36" w:rsidRDefault="00CC4282" w:rsidP="00FC6D3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C6D36">
              <w:rPr>
                <w:b/>
                <w:bCs/>
                <w:sz w:val="20"/>
                <w:szCs w:val="20"/>
              </w:rPr>
              <w:t>2012-13</w:t>
            </w:r>
          </w:p>
        </w:tc>
        <w:tc>
          <w:tcPr>
            <w:tcW w:w="720" w:type="dxa"/>
          </w:tcPr>
          <w:p w:rsidR="00CC4282" w:rsidRPr="00FC6D36" w:rsidRDefault="00CC4282" w:rsidP="003E615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2013-2014</w:t>
            </w:r>
          </w:p>
        </w:tc>
        <w:tc>
          <w:tcPr>
            <w:tcW w:w="641" w:type="dxa"/>
          </w:tcPr>
          <w:p w:rsidR="00CC4282" w:rsidRPr="00FC6D36" w:rsidRDefault="00CC4282" w:rsidP="00FC6D3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C6D36">
              <w:rPr>
                <w:b/>
                <w:bCs/>
                <w:sz w:val="20"/>
                <w:szCs w:val="20"/>
              </w:rPr>
              <w:t>2006</w:t>
            </w:r>
          </w:p>
        </w:tc>
        <w:tc>
          <w:tcPr>
            <w:tcW w:w="799" w:type="dxa"/>
          </w:tcPr>
          <w:p w:rsidR="00CC4282" w:rsidRPr="00FC6D36" w:rsidRDefault="00CC4282" w:rsidP="00FC6D3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C6D36">
              <w:rPr>
                <w:b/>
                <w:bCs/>
                <w:sz w:val="20"/>
                <w:szCs w:val="20"/>
              </w:rPr>
              <w:t>2007</w:t>
            </w:r>
          </w:p>
        </w:tc>
        <w:tc>
          <w:tcPr>
            <w:tcW w:w="741" w:type="dxa"/>
          </w:tcPr>
          <w:p w:rsidR="00CC4282" w:rsidRPr="00FC6D36" w:rsidRDefault="00CC4282" w:rsidP="00FC6D3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C6D36">
              <w:rPr>
                <w:b/>
                <w:bCs/>
                <w:sz w:val="20"/>
                <w:szCs w:val="20"/>
              </w:rPr>
              <w:t>2008</w:t>
            </w:r>
          </w:p>
        </w:tc>
        <w:tc>
          <w:tcPr>
            <w:tcW w:w="720" w:type="dxa"/>
          </w:tcPr>
          <w:p w:rsidR="00CC4282" w:rsidRPr="00FC6D36" w:rsidRDefault="00CC4282" w:rsidP="00FC6D3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C6D36">
              <w:rPr>
                <w:b/>
                <w:bCs/>
                <w:sz w:val="20"/>
                <w:szCs w:val="20"/>
              </w:rPr>
              <w:t>2009</w:t>
            </w:r>
          </w:p>
        </w:tc>
        <w:tc>
          <w:tcPr>
            <w:tcW w:w="699" w:type="dxa"/>
          </w:tcPr>
          <w:p w:rsidR="00CC4282" w:rsidRPr="00FC6D36" w:rsidRDefault="00CC4282" w:rsidP="00FC6D3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C6D36">
              <w:rPr>
                <w:b/>
                <w:bCs/>
                <w:sz w:val="20"/>
                <w:szCs w:val="20"/>
              </w:rPr>
              <w:t>2010</w:t>
            </w:r>
          </w:p>
        </w:tc>
        <w:tc>
          <w:tcPr>
            <w:tcW w:w="720" w:type="dxa"/>
          </w:tcPr>
          <w:p w:rsidR="00CC4282" w:rsidRPr="00FC6D36" w:rsidRDefault="00CC4282" w:rsidP="00FC6D3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C6D36">
              <w:rPr>
                <w:b/>
                <w:bCs/>
                <w:sz w:val="20"/>
                <w:szCs w:val="20"/>
              </w:rPr>
              <w:t>2012-13</w:t>
            </w:r>
          </w:p>
        </w:tc>
        <w:tc>
          <w:tcPr>
            <w:tcW w:w="1080" w:type="dxa"/>
          </w:tcPr>
          <w:p w:rsidR="00CC4282" w:rsidRPr="00FC6D36" w:rsidRDefault="00CC4282" w:rsidP="003E615D">
            <w:pPr>
              <w:spacing w:after="0" w:line="240" w:lineRule="auto"/>
              <w:ind w:left="-194" w:right="-593" w:firstLine="19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2013-2014</w:t>
            </w:r>
          </w:p>
        </w:tc>
      </w:tr>
      <w:tr w:rsidR="00CC4282" w:rsidRPr="003E615D">
        <w:tc>
          <w:tcPr>
            <w:tcW w:w="639" w:type="dxa"/>
          </w:tcPr>
          <w:p w:rsidR="00CC4282" w:rsidRPr="003E615D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3E615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394</w:t>
            </w:r>
          </w:p>
          <w:p w:rsidR="00CC4282" w:rsidRPr="003E615D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  <w:p w:rsidR="00CC4282" w:rsidRPr="003E615D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  <w:p w:rsidR="00CC4282" w:rsidRPr="003E615D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45" w:type="dxa"/>
          </w:tcPr>
          <w:p w:rsidR="00CC4282" w:rsidRPr="003E615D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3E615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368</w:t>
            </w:r>
          </w:p>
        </w:tc>
        <w:tc>
          <w:tcPr>
            <w:tcW w:w="709" w:type="dxa"/>
          </w:tcPr>
          <w:p w:rsidR="00CC4282" w:rsidRPr="003E615D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3E615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276</w:t>
            </w:r>
          </w:p>
        </w:tc>
        <w:tc>
          <w:tcPr>
            <w:tcW w:w="722" w:type="dxa"/>
          </w:tcPr>
          <w:p w:rsidR="00CC4282" w:rsidRPr="003E615D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3E615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256</w:t>
            </w:r>
          </w:p>
        </w:tc>
        <w:tc>
          <w:tcPr>
            <w:tcW w:w="713" w:type="dxa"/>
          </w:tcPr>
          <w:p w:rsidR="00CC4282" w:rsidRPr="003E615D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3E615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179</w:t>
            </w:r>
          </w:p>
        </w:tc>
        <w:tc>
          <w:tcPr>
            <w:tcW w:w="720" w:type="dxa"/>
          </w:tcPr>
          <w:p w:rsidR="00CC4282" w:rsidRPr="003E615D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3E615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132</w:t>
            </w:r>
          </w:p>
        </w:tc>
        <w:tc>
          <w:tcPr>
            <w:tcW w:w="720" w:type="dxa"/>
          </w:tcPr>
          <w:p w:rsidR="00CC4282" w:rsidRPr="003E615D" w:rsidRDefault="00CC4282" w:rsidP="003E615D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110</w:t>
            </w:r>
          </w:p>
        </w:tc>
        <w:tc>
          <w:tcPr>
            <w:tcW w:w="682" w:type="dxa"/>
          </w:tcPr>
          <w:p w:rsidR="00CC4282" w:rsidRPr="003E615D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3E615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198</w:t>
            </w:r>
          </w:p>
        </w:tc>
        <w:tc>
          <w:tcPr>
            <w:tcW w:w="709" w:type="dxa"/>
          </w:tcPr>
          <w:p w:rsidR="00CC4282" w:rsidRPr="003E615D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3E615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184</w:t>
            </w:r>
          </w:p>
        </w:tc>
        <w:tc>
          <w:tcPr>
            <w:tcW w:w="661" w:type="dxa"/>
          </w:tcPr>
          <w:p w:rsidR="00CC4282" w:rsidRPr="003E615D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3E615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293</w:t>
            </w:r>
          </w:p>
        </w:tc>
        <w:tc>
          <w:tcPr>
            <w:tcW w:w="648" w:type="dxa"/>
          </w:tcPr>
          <w:p w:rsidR="00CC4282" w:rsidRPr="003E615D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3E615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277</w:t>
            </w:r>
          </w:p>
        </w:tc>
        <w:tc>
          <w:tcPr>
            <w:tcW w:w="720" w:type="dxa"/>
          </w:tcPr>
          <w:p w:rsidR="00CC4282" w:rsidRPr="003E615D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3E615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205</w:t>
            </w:r>
          </w:p>
        </w:tc>
        <w:tc>
          <w:tcPr>
            <w:tcW w:w="720" w:type="dxa"/>
          </w:tcPr>
          <w:p w:rsidR="00CC4282" w:rsidRPr="003E615D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3E615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255</w:t>
            </w:r>
          </w:p>
        </w:tc>
        <w:tc>
          <w:tcPr>
            <w:tcW w:w="720" w:type="dxa"/>
          </w:tcPr>
          <w:p w:rsidR="00CC4282" w:rsidRPr="003E615D" w:rsidRDefault="00CC4282" w:rsidP="003E615D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235</w:t>
            </w:r>
          </w:p>
        </w:tc>
        <w:tc>
          <w:tcPr>
            <w:tcW w:w="641" w:type="dxa"/>
          </w:tcPr>
          <w:p w:rsidR="00CC4282" w:rsidRPr="003E615D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3E615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253</w:t>
            </w:r>
          </w:p>
        </w:tc>
        <w:tc>
          <w:tcPr>
            <w:tcW w:w="799" w:type="dxa"/>
          </w:tcPr>
          <w:p w:rsidR="00CC4282" w:rsidRPr="003E615D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3E615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217</w:t>
            </w:r>
          </w:p>
        </w:tc>
        <w:tc>
          <w:tcPr>
            <w:tcW w:w="741" w:type="dxa"/>
          </w:tcPr>
          <w:p w:rsidR="00CC4282" w:rsidRPr="003E615D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3E615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144</w:t>
            </w:r>
          </w:p>
        </w:tc>
        <w:tc>
          <w:tcPr>
            <w:tcW w:w="720" w:type="dxa"/>
          </w:tcPr>
          <w:p w:rsidR="00CC4282" w:rsidRPr="003E615D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3E615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90</w:t>
            </w:r>
          </w:p>
        </w:tc>
        <w:tc>
          <w:tcPr>
            <w:tcW w:w="699" w:type="dxa"/>
          </w:tcPr>
          <w:p w:rsidR="00CC4282" w:rsidRPr="003E615D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3E615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65</w:t>
            </w:r>
          </w:p>
        </w:tc>
        <w:tc>
          <w:tcPr>
            <w:tcW w:w="720" w:type="dxa"/>
          </w:tcPr>
          <w:p w:rsidR="00CC4282" w:rsidRPr="003E615D" w:rsidRDefault="00CC4282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3E615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123</w:t>
            </w:r>
          </w:p>
        </w:tc>
        <w:tc>
          <w:tcPr>
            <w:tcW w:w="1080" w:type="dxa"/>
          </w:tcPr>
          <w:p w:rsidR="00CC4282" w:rsidRPr="003E615D" w:rsidRDefault="00CC4282" w:rsidP="003E615D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146</w:t>
            </w:r>
          </w:p>
        </w:tc>
      </w:tr>
    </w:tbl>
    <w:p w:rsidR="00CC4282" w:rsidRDefault="00CC4282" w:rsidP="00231E19">
      <w:pPr>
        <w:tabs>
          <w:tab w:val="left" w:pos="1185"/>
        </w:tabs>
        <w:jc w:val="center"/>
        <w:rPr>
          <w:b/>
          <w:bCs/>
          <w:color w:val="000000"/>
          <w:sz w:val="27"/>
          <w:szCs w:val="27"/>
          <w:shd w:val="clear" w:color="auto" w:fill="FFFFFF"/>
        </w:rPr>
      </w:pPr>
    </w:p>
    <w:p w:rsidR="00CC4282" w:rsidRDefault="00CC4282" w:rsidP="007C1F2E">
      <w:pPr>
        <w:tabs>
          <w:tab w:val="left" w:pos="1185"/>
        </w:tabs>
        <w:rPr>
          <w:b/>
          <w:bCs/>
          <w:color w:val="000000"/>
          <w:sz w:val="27"/>
          <w:szCs w:val="27"/>
          <w:shd w:val="clear" w:color="auto" w:fill="FFFFFF"/>
        </w:rPr>
      </w:pPr>
    </w:p>
    <w:p w:rsidR="00CC4282" w:rsidRDefault="00CC4282" w:rsidP="007C1F2E">
      <w:pPr>
        <w:tabs>
          <w:tab w:val="left" w:pos="1185"/>
        </w:tabs>
        <w:rPr>
          <w:b/>
          <w:bCs/>
          <w:color w:val="000000"/>
          <w:sz w:val="27"/>
          <w:szCs w:val="27"/>
          <w:shd w:val="clear" w:color="auto" w:fill="FFFFFF"/>
        </w:rPr>
      </w:pPr>
    </w:p>
    <w:p w:rsidR="00CC4282" w:rsidRDefault="00CC4282" w:rsidP="000159B4">
      <w:pPr>
        <w:tabs>
          <w:tab w:val="left" w:pos="1185"/>
        </w:tabs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Динамика заболеваемости учащихся в 2006 – 2014 учебных годах</w:t>
      </w:r>
      <w:r>
        <w:rPr>
          <w:color w:val="000000"/>
          <w:sz w:val="27"/>
          <w:szCs w:val="27"/>
        </w:rPr>
        <w:br/>
      </w:r>
      <w:bookmarkStart w:id="0" w:name="_GoBack"/>
      <w:bookmarkEnd w:id="0"/>
      <w:r w:rsidRPr="00B74C30">
        <w:rPr>
          <w:color w:val="000000"/>
          <w:sz w:val="27"/>
          <w:szCs w:val="27"/>
        </w:rPr>
        <w:object w:dxaOrig="14621" w:dyaOrig="8805">
          <v:shape id="_x0000_i1033" type="#_x0000_t75" style="width:731.25pt;height:440.25pt" o:ole="">
            <v:imagedata r:id="rId23" o:title=""/>
          </v:shape>
          <o:OLEObject Type="Embed" ProgID="MSGraph.Chart.8" ShapeID="_x0000_i1033" DrawAspect="Content" ObjectID="_1476187902" r:id="rId24">
            <o:FieldCodes>\s</o:FieldCodes>
          </o:OLEObject>
        </w:object>
      </w:r>
      <w:r w:rsidRPr="00E02FF6"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>Анализ среднегодового индекса здоровья</w:t>
      </w:r>
    </w:p>
    <w:tbl>
      <w:tblPr>
        <w:tblW w:w="1502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1001"/>
        <w:gridCol w:w="1159"/>
        <w:gridCol w:w="1080"/>
        <w:gridCol w:w="1057"/>
        <w:gridCol w:w="900"/>
        <w:gridCol w:w="837"/>
        <w:gridCol w:w="783"/>
        <w:gridCol w:w="1197"/>
        <w:gridCol w:w="963"/>
        <w:gridCol w:w="897"/>
        <w:gridCol w:w="1260"/>
        <w:gridCol w:w="720"/>
        <w:gridCol w:w="1106"/>
        <w:gridCol w:w="1054"/>
      </w:tblGrid>
      <w:tr w:rsidR="00CC4282" w:rsidRPr="001141F0">
        <w:trPr>
          <w:trHeight w:val="960"/>
        </w:trPr>
        <w:tc>
          <w:tcPr>
            <w:tcW w:w="1008" w:type="dxa"/>
            <w:vMerge w:val="restart"/>
          </w:tcPr>
          <w:p w:rsidR="00CC4282" w:rsidRPr="001141F0" w:rsidRDefault="00CC4282" w:rsidP="00E02FF6">
            <w:pPr>
              <w:spacing w:after="0" w:line="240" w:lineRule="auto"/>
              <w:rPr>
                <w:rFonts w:ascii="Arial" w:hAnsi="Arial" w:cs="Arial"/>
                <w:b/>
                <w:bCs/>
                <w:noProof/>
                <w:lang w:eastAsia="ru-RU"/>
              </w:rPr>
            </w:pPr>
            <w:r w:rsidRPr="001141F0">
              <w:rPr>
                <w:rFonts w:ascii="Arial" w:hAnsi="Arial" w:cs="Arial"/>
                <w:b/>
                <w:bCs/>
                <w:noProof/>
                <w:lang w:eastAsia="ru-RU"/>
              </w:rPr>
              <w:t>Общее кол-во уч-ся</w:t>
            </w:r>
          </w:p>
          <w:p w:rsidR="00CC4282" w:rsidRPr="001141F0" w:rsidRDefault="00CC4282" w:rsidP="001141F0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lang w:eastAsia="ru-RU"/>
              </w:rPr>
            </w:pPr>
            <w:r w:rsidRPr="001141F0">
              <w:rPr>
                <w:rFonts w:ascii="Arial" w:hAnsi="Arial" w:cs="Arial"/>
                <w:b/>
                <w:bCs/>
                <w:noProof/>
                <w:lang w:eastAsia="ru-RU"/>
              </w:rPr>
              <w:t>2</w:t>
            </w:r>
            <w:r>
              <w:rPr>
                <w:rFonts w:ascii="Arial" w:hAnsi="Arial" w:cs="Arial"/>
                <w:b/>
                <w:bCs/>
                <w:noProof/>
                <w:lang w:eastAsia="ru-RU"/>
              </w:rPr>
              <w:t>0</w:t>
            </w:r>
            <w:r w:rsidRPr="001141F0">
              <w:rPr>
                <w:rFonts w:ascii="Arial" w:hAnsi="Arial" w:cs="Arial"/>
                <w:b/>
                <w:bCs/>
                <w:noProof/>
                <w:lang w:eastAsia="ru-RU"/>
              </w:rPr>
              <w:t xml:space="preserve">13-2014 </w:t>
            </w:r>
          </w:p>
        </w:tc>
        <w:tc>
          <w:tcPr>
            <w:tcW w:w="2160" w:type="dxa"/>
            <w:gridSpan w:val="2"/>
          </w:tcPr>
          <w:p w:rsidR="00CC4282" w:rsidRPr="001141F0" w:rsidRDefault="00CC4282" w:rsidP="00E02FF6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lang w:eastAsia="ru-RU"/>
              </w:rPr>
            </w:pPr>
            <w:r w:rsidRPr="001141F0">
              <w:rPr>
                <w:rFonts w:ascii="Arial" w:hAnsi="Arial" w:cs="Arial"/>
                <w:b/>
                <w:bCs/>
                <w:noProof/>
                <w:lang w:eastAsia="ru-RU"/>
              </w:rPr>
              <w:t xml:space="preserve">Среднегодовой индекс здоровья 2013-2014 </w:t>
            </w:r>
          </w:p>
        </w:tc>
        <w:tc>
          <w:tcPr>
            <w:tcW w:w="2137" w:type="dxa"/>
            <w:gridSpan w:val="2"/>
            <w:tcBorders>
              <w:right w:val="thinThickSmallGap" w:sz="24" w:space="0" w:color="auto"/>
            </w:tcBorders>
          </w:tcPr>
          <w:p w:rsidR="00CC4282" w:rsidRPr="001141F0" w:rsidRDefault="00CC4282" w:rsidP="00E02FF6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lang w:eastAsia="ru-RU"/>
              </w:rPr>
            </w:pPr>
            <w:r w:rsidRPr="001141F0">
              <w:rPr>
                <w:rFonts w:ascii="Arial" w:hAnsi="Arial" w:cs="Arial"/>
                <w:b/>
                <w:bCs/>
                <w:noProof/>
                <w:lang w:eastAsia="ru-RU"/>
              </w:rPr>
              <w:t>Пропущено по болезни  2013-2014</w:t>
            </w:r>
          </w:p>
        </w:tc>
        <w:tc>
          <w:tcPr>
            <w:tcW w:w="900" w:type="dxa"/>
            <w:tcBorders>
              <w:left w:val="thinThickSmallGap" w:sz="24" w:space="0" w:color="auto"/>
            </w:tcBorders>
          </w:tcPr>
          <w:p w:rsidR="00CC4282" w:rsidRPr="001141F0" w:rsidRDefault="00CC4282" w:rsidP="00230438">
            <w:pPr>
              <w:spacing w:after="0" w:line="240" w:lineRule="auto"/>
              <w:rPr>
                <w:rFonts w:ascii="Arial" w:hAnsi="Arial" w:cs="Arial"/>
                <w:b/>
                <w:bCs/>
                <w:noProof/>
                <w:lang w:eastAsia="ru-RU"/>
              </w:rPr>
            </w:pPr>
            <w:r w:rsidRPr="001141F0">
              <w:rPr>
                <w:rFonts w:ascii="Arial" w:hAnsi="Arial" w:cs="Arial"/>
                <w:b/>
                <w:bCs/>
                <w:noProof/>
                <w:lang w:eastAsia="ru-RU"/>
              </w:rPr>
              <w:t>Общее кол-во уч-ся</w:t>
            </w:r>
          </w:p>
          <w:p w:rsidR="00CC4282" w:rsidRPr="001141F0" w:rsidRDefault="00CC4282" w:rsidP="00230438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lang w:eastAsia="ru-RU"/>
              </w:rPr>
            </w:pPr>
            <w:r w:rsidRPr="001141F0">
              <w:rPr>
                <w:rFonts w:ascii="Arial" w:hAnsi="Arial" w:cs="Arial"/>
                <w:b/>
                <w:bCs/>
                <w:noProof/>
                <w:lang w:eastAsia="ru-RU"/>
              </w:rPr>
              <w:t>2</w:t>
            </w:r>
            <w:r>
              <w:rPr>
                <w:rFonts w:ascii="Arial" w:hAnsi="Arial" w:cs="Arial"/>
                <w:b/>
                <w:bCs/>
                <w:noProof/>
                <w:lang w:eastAsia="ru-RU"/>
              </w:rPr>
              <w:t>0</w:t>
            </w:r>
            <w:r w:rsidRPr="001141F0">
              <w:rPr>
                <w:rFonts w:ascii="Arial" w:hAnsi="Arial" w:cs="Arial"/>
                <w:b/>
                <w:bCs/>
                <w:noProof/>
                <w:lang w:eastAsia="ru-RU"/>
              </w:rPr>
              <w:t>1</w:t>
            </w:r>
            <w:r>
              <w:rPr>
                <w:rFonts w:ascii="Arial" w:hAnsi="Arial" w:cs="Arial"/>
                <w:b/>
                <w:bCs/>
                <w:noProof/>
                <w:lang w:eastAsia="ru-RU"/>
              </w:rPr>
              <w:t>2</w:t>
            </w:r>
            <w:r w:rsidRPr="001141F0">
              <w:rPr>
                <w:rFonts w:ascii="Arial" w:hAnsi="Arial" w:cs="Arial"/>
                <w:b/>
                <w:bCs/>
                <w:noProof/>
                <w:lang w:eastAsia="ru-RU"/>
              </w:rPr>
              <w:t>-201</w:t>
            </w:r>
            <w:r>
              <w:rPr>
                <w:rFonts w:ascii="Arial" w:hAnsi="Arial" w:cs="Arial"/>
                <w:b/>
                <w:bCs/>
                <w:noProof/>
                <w:lang w:eastAsia="ru-RU"/>
              </w:rPr>
              <w:t>3</w:t>
            </w:r>
          </w:p>
        </w:tc>
        <w:tc>
          <w:tcPr>
            <w:tcW w:w="1620" w:type="dxa"/>
            <w:gridSpan w:val="2"/>
          </w:tcPr>
          <w:p w:rsidR="00CC4282" w:rsidRPr="001141F0" w:rsidRDefault="00CC4282" w:rsidP="00E02FF6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lang w:eastAsia="ru-RU"/>
              </w:rPr>
            </w:pPr>
            <w:r w:rsidRPr="001141F0">
              <w:rPr>
                <w:rFonts w:ascii="Arial" w:hAnsi="Arial" w:cs="Arial"/>
                <w:b/>
                <w:bCs/>
                <w:noProof/>
                <w:lang w:eastAsia="ru-RU"/>
              </w:rPr>
              <w:t xml:space="preserve">Среднегодовой индекс здоровья 2012-2013 </w:t>
            </w:r>
          </w:p>
        </w:tc>
        <w:tc>
          <w:tcPr>
            <w:tcW w:w="2160" w:type="dxa"/>
            <w:gridSpan w:val="2"/>
            <w:tcBorders>
              <w:right w:val="thinThickSmallGap" w:sz="24" w:space="0" w:color="auto"/>
            </w:tcBorders>
          </w:tcPr>
          <w:p w:rsidR="00CC4282" w:rsidRDefault="00CC4282" w:rsidP="00E02FF6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lang w:eastAsia="ru-RU"/>
              </w:rPr>
            </w:pPr>
            <w:r w:rsidRPr="001141F0">
              <w:rPr>
                <w:rFonts w:ascii="Arial" w:hAnsi="Arial" w:cs="Arial"/>
                <w:b/>
                <w:bCs/>
                <w:noProof/>
                <w:lang w:eastAsia="ru-RU"/>
              </w:rPr>
              <w:t>Пропущено по болезни</w:t>
            </w:r>
          </w:p>
          <w:p w:rsidR="00CC4282" w:rsidRPr="001141F0" w:rsidRDefault="00CC4282" w:rsidP="00E02FF6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lang w:eastAsia="ru-RU"/>
              </w:rPr>
            </w:pPr>
            <w:r w:rsidRPr="001141F0">
              <w:rPr>
                <w:rFonts w:ascii="Arial" w:hAnsi="Arial" w:cs="Arial"/>
                <w:b/>
                <w:bCs/>
                <w:noProof/>
                <w:lang w:eastAsia="ru-RU"/>
              </w:rPr>
              <w:t>2012-2013</w:t>
            </w:r>
          </w:p>
        </w:tc>
        <w:tc>
          <w:tcPr>
            <w:tcW w:w="897" w:type="dxa"/>
            <w:tcBorders>
              <w:left w:val="thinThickSmallGap" w:sz="24" w:space="0" w:color="auto"/>
            </w:tcBorders>
          </w:tcPr>
          <w:p w:rsidR="00CC4282" w:rsidRPr="001141F0" w:rsidRDefault="00CC4282" w:rsidP="00230438">
            <w:pPr>
              <w:spacing w:after="0" w:line="240" w:lineRule="auto"/>
              <w:rPr>
                <w:rFonts w:ascii="Arial" w:hAnsi="Arial" w:cs="Arial"/>
                <w:b/>
                <w:bCs/>
                <w:noProof/>
                <w:lang w:eastAsia="ru-RU"/>
              </w:rPr>
            </w:pPr>
            <w:r w:rsidRPr="001141F0">
              <w:rPr>
                <w:rFonts w:ascii="Arial" w:hAnsi="Arial" w:cs="Arial"/>
                <w:b/>
                <w:bCs/>
                <w:noProof/>
                <w:lang w:eastAsia="ru-RU"/>
              </w:rPr>
              <w:t>Общее кол-во уч-ся</w:t>
            </w:r>
          </w:p>
          <w:p w:rsidR="00CC4282" w:rsidRDefault="00CC4282" w:rsidP="00230438">
            <w:pPr>
              <w:spacing w:after="0" w:line="240" w:lineRule="auto"/>
              <w:rPr>
                <w:rFonts w:ascii="Arial" w:hAnsi="Arial" w:cs="Arial"/>
                <w:b/>
                <w:bCs/>
                <w:noProof/>
                <w:lang w:eastAsia="ru-RU"/>
              </w:rPr>
            </w:pPr>
            <w:r>
              <w:rPr>
                <w:rFonts w:ascii="Arial" w:hAnsi="Arial" w:cs="Arial"/>
                <w:b/>
                <w:bCs/>
                <w:noProof/>
                <w:lang w:eastAsia="ru-RU"/>
              </w:rPr>
              <w:t>2011-2012</w:t>
            </w:r>
          </w:p>
          <w:p w:rsidR="00CC4282" w:rsidRPr="001141F0" w:rsidRDefault="00CC4282" w:rsidP="00230438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lang w:eastAsia="ru-RU"/>
              </w:rPr>
            </w:pPr>
          </w:p>
        </w:tc>
        <w:tc>
          <w:tcPr>
            <w:tcW w:w="1980" w:type="dxa"/>
            <w:gridSpan w:val="2"/>
          </w:tcPr>
          <w:p w:rsidR="00CC4282" w:rsidRPr="001141F0" w:rsidRDefault="00CC4282" w:rsidP="003852E0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lang w:eastAsia="ru-RU"/>
              </w:rPr>
            </w:pPr>
            <w:r w:rsidRPr="001141F0">
              <w:rPr>
                <w:rFonts w:ascii="Arial" w:hAnsi="Arial" w:cs="Arial"/>
                <w:b/>
                <w:bCs/>
                <w:noProof/>
                <w:lang w:eastAsia="ru-RU"/>
              </w:rPr>
              <w:t>Среднегодовой индекс здоровья 2011-2012</w:t>
            </w:r>
          </w:p>
        </w:tc>
        <w:tc>
          <w:tcPr>
            <w:tcW w:w="2160" w:type="dxa"/>
            <w:gridSpan w:val="2"/>
          </w:tcPr>
          <w:p w:rsidR="00CC4282" w:rsidRPr="001141F0" w:rsidRDefault="00CC4282" w:rsidP="003852E0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lang w:eastAsia="ru-RU"/>
              </w:rPr>
            </w:pPr>
            <w:r w:rsidRPr="001141F0">
              <w:rPr>
                <w:rFonts w:ascii="Arial" w:hAnsi="Arial" w:cs="Arial"/>
                <w:b/>
                <w:bCs/>
                <w:noProof/>
                <w:lang w:eastAsia="ru-RU"/>
              </w:rPr>
              <w:t>Пропущено по болезни  2011-2012</w:t>
            </w:r>
          </w:p>
        </w:tc>
      </w:tr>
      <w:tr w:rsidR="00CC4282" w:rsidRPr="007D08EA">
        <w:trPr>
          <w:trHeight w:val="480"/>
        </w:trPr>
        <w:tc>
          <w:tcPr>
            <w:tcW w:w="1008" w:type="dxa"/>
            <w:vMerge/>
          </w:tcPr>
          <w:p w:rsidR="00CC4282" w:rsidRPr="001141F0" w:rsidRDefault="00CC4282" w:rsidP="00E02FF6">
            <w:pPr>
              <w:spacing w:after="0" w:line="240" w:lineRule="auto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</w:tcPr>
          <w:p w:rsidR="00CC4282" w:rsidRPr="001141F0" w:rsidRDefault="00CC4282" w:rsidP="00E02FF6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1141F0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Кол-во детей не болевшие за уч. год</w:t>
            </w:r>
          </w:p>
        </w:tc>
        <w:tc>
          <w:tcPr>
            <w:tcW w:w="1159" w:type="dxa"/>
          </w:tcPr>
          <w:p w:rsidR="00CC4282" w:rsidRPr="001141F0" w:rsidRDefault="00CC4282" w:rsidP="00E02FF6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1141F0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80" w:type="dxa"/>
          </w:tcPr>
          <w:p w:rsidR="00CC4282" w:rsidRPr="001141F0" w:rsidRDefault="00CC4282" w:rsidP="00E02FF6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1141F0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дней</w:t>
            </w:r>
          </w:p>
        </w:tc>
        <w:tc>
          <w:tcPr>
            <w:tcW w:w="1057" w:type="dxa"/>
            <w:tcBorders>
              <w:right w:val="thinThickSmallGap" w:sz="24" w:space="0" w:color="auto"/>
            </w:tcBorders>
          </w:tcPr>
          <w:p w:rsidR="00CC4282" w:rsidRPr="001141F0" w:rsidRDefault="00CC4282" w:rsidP="00E02FF6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1141F0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уроков</w:t>
            </w:r>
          </w:p>
        </w:tc>
        <w:tc>
          <w:tcPr>
            <w:tcW w:w="900" w:type="dxa"/>
            <w:tcBorders>
              <w:left w:val="thinThickSmallGap" w:sz="24" w:space="0" w:color="auto"/>
            </w:tcBorders>
          </w:tcPr>
          <w:p w:rsidR="00CC4282" w:rsidRPr="001141F0" w:rsidRDefault="00CC4282" w:rsidP="00230438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837" w:type="dxa"/>
          </w:tcPr>
          <w:p w:rsidR="00CC4282" w:rsidRPr="001141F0" w:rsidRDefault="00CC4282" w:rsidP="003852E0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1141F0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Кол-во детей не болевшие за уч. год</w:t>
            </w:r>
          </w:p>
        </w:tc>
        <w:tc>
          <w:tcPr>
            <w:tcW w:w="783" w:type="dxa"/>
          </w:tcPr>
          <w:p w:rsidR="00CC4282" w:rsidRPr="001141F0" w:rsidRDefault="00CC4282" w:rsidP="003852E0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7" w:type="dxa"/>
          </w:tcPr>
          <w:p w:rsidR="00CC4282" w:rsidRPr="001141F0" w:rsidRDefault="00CC4282" w:rsidP="003852E0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дней</w:t>
            </w:r>
          </w:p>
        </w:tc>
        <w:tc>
          <w:tcPr>
            <w:tcW w:w="963" w:type="dxa"/>
            <w:tcBorders>
              <w:right w:val="thinThickSmallGap" w:sz="24" w:space="0" w:color="auto"/>
            </w:tcBorders>
          </w:tcPr>
          <w:p w:rsidR="00CC4282" w:rsidRPr="001141F0" w:rsidRDefault="00CC4282" w:rsidP="003852E0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уроков</w:t>
            </w:r>
          </w:p>
        </w:tc>
        <w:tc>
          <w:tcPr>
            <w:tcW w:w="897" w:type="dxa"/>
            <w:tcBorders>
              <w:left w:val="thinThickSmallGap" w:sz="24" w:space="0" w:color="auto"/>
            </w:tcBorders>
          </w:tcPr>
          <w:p w:rsidR="00CC4282" w:rsidRPr="001141F0" w:rsidRDefault="00CC4282" w:rsidP="003852E0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</w:tcPr>
          <w:p w:rsidR="00CC4282" w:rsidRPr="001141F0" w:rsidRDefault="00CC4282" w:rsidP="00E02FF6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1141F0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Кол-во детей не болевшие за уч. год</w:t>
            </w:r>
          </w:p>
        </w:tc>
        <w:tc>
          <w:tcPr>
            <w:tcW w:w="720" w:type="dxa"/>
          </w:tcPr>
          <w:p w:rsidR="00CC4282" w:rsidRPr="001141F0" w:rsidRDefault="00CC4282" w:rsidP="00E02FF6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1141F0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06" w:type="dxa"/>
          </w:tcPr>
          <w:p w:rsidR="00CC4282" w:rsidRPr="001141F0" w:rsidRDefault="00CC4282" w:rsidP="00E02FF6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 w:rsidRPr="001141F0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дней</w:t>
            </w:r>
          </w:p>
        </w:tc>
        <w:tc>
          <w:tcPr>
            <w:tcW w:w="1054" w:type="dxa"/>
          </w:tcPr>
          <w:p w:rsidR="00CC4282" w:rsidRPr="001141F0" w:rsidRDefault="00CC4282" w:rsidP="003852E0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ru-RU"/>
              </w:rPr>
              <w:t>уроков</w:t>
            </w:r>
          </w:p>
        </w:tc>
      </w:tr>
      <w:tr w:rsidR="00CC4282" w:rsidRPr="00230438">
        <w:tc>
          <w:tcPr>
            <w:tcW w:w="1008" w:type="dxa"/>
          </w:tcPr>
          <w:p w:rsidR="00CC4282" w:rsidRPr="00230438" w:rsidRDefault="00CC4282" w:rsidP="00E02FF6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230438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2670</w:t>
            </w:r>
          </w:p>
        </w:tc>
        <w:tc>
          <w:tcPr>
            <w:tcW w:w="1001" w:type="dxa"/>
          </w:tcPr>
          <w:p w:rsidR="00CC4282" w:rsidRPr="00230438" w:rsidRDefault="00CC4282" w:rsidP="00E02FF6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230438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596</w:t>
            </w:r>
          </w:p>
        </w:tc>
        <w:tc>
          <w:tcPr>
            <w:tcW w:w="1159" w:type="dxa"/>
          </w:tcPr>
          <w:p w:rsidR="00CC4282" w:rsidRPr="00230438" w:rsidRDefault="00CC4282" w:rsidP="00E02FF6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230438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22,3</w:t>
            </w:r>
          </w:p>
        </w:tc>
        <w:tc>
          <w:tcPr>
            <w:tcW w:w="1080" w:type="dxa"/>
          </w:tcPr>
          <w:p w:rsidR="00CC4282" w:rsidRPr="00230438" w:rsidRDefault="00CC4282" w:rsidP="00E02FF6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230438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12124</w:t>
            </w:r>
          </w:p>
        </w:tc>
        <w:tc>
          <w:tcPr>
            <w:tcW w:w="1057" w:type="dxa"/>
            <w:tcBorders>
              <w:right w:val="thinThickSmallGap" w:sz="24" w:space="0" w:color="auto"/>
            </w:tcBorders>
          </w:tcPr>
          <w:p w:rsidR="00CC4282" w:rsidRPr="00230438" w:rsidRDefault="00CC4282" w:rsidP="00E02FF6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230438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70885</w:t>
            </w:r>
          </w:p>
        </w:tc>
        <w:tc>
          <w:tcPr>
            <w:tcW w:w="900" w:type="dxa"/>
            <w:tcBorders>
              <w:left w:val="thinThickSmallGap" w:sz="24" w:space="0" w:color="auto"/>
            </w:tcBorders>
          </w:tcPr>
          <w:p w:rsidR="00CC4282" w:rsidRPr="00230438" w:rsidRDefault="00CC4282" w:rsidP="00230438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230438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2653</w:t>
            </w:r>
          </w:p>
        </w:tc>
        <w:tc>
          <w:tcPr>
            <w:tcW w:w="837" w:type="dxa"/>
          </w:tcPr>
          <w:p w:rsidR="00CC4282" w:rsidRPr="00230438" w:rsidRDefault="00CC4282" w:rsidP="003852E0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230438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629</w:t>
            </w:r>
          </w:p>
        </w:tc>
        <w:tc>
          <w:tcPr>
            <w:tcW w:w="783" w:type="dxa"/>
          </w:tcPr>
          <w:p w:rsidR="00CC4282" w:rsidRPr="00230438" w:rsidRDefault="00CC4282" w:rsidP="003852E0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230438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23,7</w:t>
            </w:r>
          </w:p>
        </w:tc>
        <w:tc>
          <w:tcPr>
            <w:tcW w:w="1197" w:type="dxa"/>
          </w:tcPr>
          <w:p w:rsidR="00CC4282" w:rsidRPr="00230438" w:rsidRDefault="00CC4282" w:rsidP="003852E0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230438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12374</w:t>
            </w:r>
          </w:p>
        </w:tc>
        <w:tc>
          <w:tcPr>
            <w:tcW w:w="963" w:type="dxa"/>
            <w:tcBorders>
              <w:right w:val="thinThickSmallGap" w:sz="24" w:space="0" w:color="auto"/>
            </w:tcBorders>
          </w:tcPr>
          <w:p w:rsidR="00CC4282" w:rsidRPr="00230438" w:rsidRDefault="00CC4282" w:rsidP="003852E0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230438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64770</w:t>
            </w:r>
          </w:p>
        </w:tc>
        <w:tc>
          <w:tcPr>
            <w:tcW w:w="897" w:type="dxa"/>
            <w:tcBorders>
              <w:left w:val="thinThickSmallGap" w:sz="24" w:space="0" w:color="auto"/>
            </w:tcBorders>
          </w:tcPr>
          <w:p w:rsidR="00CC4282" w:rsidRPr="00230438" w:rsidRDefault="00CC4282" w:rsidP="003852E0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230438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2659</w:t>
            </w:r>
          </w:p>
        </w:tc>
        <w:tc>
          <w:tcPr>
            <w:tcW w:w="1260" w:type="dxa"/>
          </w:tcPr>
          <w:p w:rsidR="00CC4282" w:rsidRPr="00230438" w:rsidRDefault="00CC4282" w:rsidP="00E02FF6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230438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453</w:t>
            </w:r>
          </w:p>
        </w:tc>
        <w:tc>
          <w:tcPr>
            <w:tcW w:w="720" w:type="dxa"/>
          </w:tcPr>
          <w:p w:rsidR="00CC4282" w:rsidRPr="00230438" w:rsidRDefault="00CC4282" w:rsidP="00E02FF6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230438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06" w:type="dxa"/>
          </w:tcPr>
          <w:p w:rsidR="00CC4282" w:rsidRPr="00230438" w:rsidRDefault="00CC4282" w:rsidP="00E02FF6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230438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12738</w:t>
            </w:r>
          </w:p>
        </w:tc>
        <w:tc>
          <w:tcPr>
            <w:tcW w:w="1054" w:type="dxa"/>
          </w:tcPr>
          <w:p w:rsidR="00CC4282" w:rsidRPr="00230438" w:rsidRDefault="00CC428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0438">
              <w:rPr>
                <w:rFonts w:ascii="Arial" w:hAnsi="Arial" w:cs="Arial"/>
                <w:b/>
                <w:bCs/>
                <w:sz w:val="24"/>
                <w:szCs w:val="24"/>
              </w:rPr>
              <w:t>70105</w:t>
            </w:r>
          </w:p>
        </w:tc>
      </w:tr>
    </w:tbl>
    <w:p w:rsidR="00CC4282" w:rsidRDefault="00CC4282" w:rsidP="00230438">
      <w:pPr>
        <w:tabs>
          <w:tab w:val="left" w:pos="1185"/>
          <w:tab w:val="left" w:pos="3060"/>
          <w:tab w:val="left" w:pos="4320"/>
          <w:tab w:val="left" w:pos="9000"/>
          <w:tab w:val="left" w:pos="9180"/>
        </w:tabs>
        <w:jc w:val="both"/>
      </w:pPr>
    </w:p>
    <w:p w:rsidR="00CC4282" w:rsidRDefault="00CC4282" w:rsidP="00230438">
      <w:pPr>
        <w:tabs>
          <w:tab w:val="left" w:pos="1185"/>
          <w:tab w:val="left" w:pos="3060"/>
          <w:tab w:val="left" w:pos="4320"/>
          <w:tab w:val="left" w:pos="9000"/>
          <w:tab w:val="left" w:pos="9180"/>
        </w:tabs>
        <w:jc w:val="both"/>
      </w:pPr>
    </w:p>
    <w:p w:rsidR="00CC4282" w:rsidRDefault="00CC4282" w:rsidP="00230438">
      <w:pPr>
        <w:tabs>
          <w:tab w:val="left" w:pos="1185"/>
          <w:tab w:val="left" w:pos="3060"/>
          <w:tab w:val="left" w:pos="4320"/>
          <w:tab w:val="left" w:pos="9000"/>
          <w:tab w:val="left" w:pos="9180"/>
        </w:tabs>
        <w:jc w:val="both"/>
      </w:pPr>
    </w:p>
    <w:p w:rsidR="00CC4282" w:rsidRDefault="00CC4282" w:rsidP="00230438">
      <w:pPr>
        <w:tabs>
          <w:tab w:val="left" w:pos="1185"/>
          <w:tab w:val="left" w:pos="3060"/>
          <w:tab w:val="left" w:pos="4320"/>
          <w:tab w:val="left" w:pos="9000"/>
          <w:tab w:val="left" w:pos="9180"/>
        </w:tabs>
        <w:jc w:val="both"/>
      </w:pPr>
    </w:p>
    <w:p w:rsidR="00CC4282" w:rsidRDefault="00CC4282" w:rsidP="00230438">
      <w:pPr>
        <w:tabs>
          <w:tab w:val="left" w:pos="1185"/>
          <w:tab w:val="left" w:pos="3060"/>
          <w:tab w:val="left" w:pos="4320"/>
          <w:tab w:val="left" w:pos="9000"/>
          <w:tab w:val="left" w:pos="9180"/>
        </w:tabs>
        <w:jc w:val="both"/>
      </w:pPr>
    </w:p>
    <w:p w:rsidR="00CC4282" w:rsidRDefault="00CC4282" w:rsidP="00230438">
      <w:pPr>
        <w:tabs>
          <w:tab w:val="left" w:pos="1185"/>
          <w:tab w:val="left" w:pos="3060"/>
          <w:tab w:val="left" w:pos="4320"/>
          <w:tab w:val="left" w:pos="9000"/>
          <w:tab w:val="left" w:pos="9180"/>
        </w:tabs>
        <w:jc w:val="both"/>
      </w:pPr>
    </w:p>
    <w:p w:rsidR="00CC4282" w:rsidRDefault="00CC4282" w:rsidP="00230438">
      <w:pPr>
        <w:tabs>
          <w:tab w:val="left" w:pos="1185"/>
          <w:tab w:val="left" w:pos="3060"/>
          <w:tab w:val="left" w:pos="4320"/>
          <w:tab w:val="left" w:pos="9000"/>
          <w:tab w:val="left" w:pos="9180"/>
        </w:tabs>
        <w:jc w:val="both"/>
      </w:pPr>
    </w:p>
    <w:p w:rsidR="00CC4282" w:rsidRDefault="00CC4282" w:rsidP="00230438">
      <w:pPr>
        <w:tabs>
          <w:tab w:val="left" w:pos="1185"/>
          <w:tab w:val="left" w:pos="3060"/>
          <w:tab w:val="left" w:pos="4320"/>
          <w:tab w:val="left" w:pos="9000"/>
          <w:tab w:val="left" w:pos="9180"/>
        </w:tabs>
        <w:jc w:val="both"/>
      </w:pPr>
    </w:p>
    <w:p w:rsidR="00CC4282" w:rsidRDefault="00CC4282" w:rsidP="00230438">
      <w:pPr>
        <w:tabs>
          <w:tab w:val="left" w:pos="1185"/>
          <w:tab w:val="left" w:pos="3060"/>
          <w:tab w:val="left" w:pos="4320"/>
          <w:tab w:val="left" w:pos="9000"/>
          <w:tab w:val="left" w:pos="9180"/>
        </w:tabs>
        <w:jc w:val="center"/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</w:pPr>
      <w:r w:rsidRPr="00E02FF6"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>Анализ среднегодового индекса здоровья</w:t>
      </w:r>
    </w:p>
    <w:p w:rsidR="00CC4282" w:rsidRDefault="00CC4282" w:rsidP="00230438">
      <w:pPr>
        <w:tabs>
          <w:tab w:val="left" w:pos="1185"/>
          <w:tab w:val="left" w:pos="3060"/>
          <w:tab w:val="left" w:pos="4320"/>
          <w:tab w:val="left" w:pos="9000"/>
          <w:tab w:val="left" w:pos="9180"/>
        </w:tabs>
        <w:jc w:val="center"/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</w:pPr>
    </w:p>
    <w:p w:rsidR="00CC4282" w:rsidRDefault="00CC4282" w:rsidP="00230438">
      <w:pPr>
        <w:tabs>
          <w:tab w:val="left" w:pos="1185"/>
          <w:tab w:val="left" w:pos="3060"/>
          <w:tab w:val="left" w:pos="4320"/>
          <w:tab w:val="left" w:pos="9000"/>
          <w:tab w:val="left" w:pos="9180"/>
        </w:tabs>
        <w:jc w:val="center"/>
      </w:pPr>
      <w:r>
        <w:object w:dxaOrig="13579" w:dyaOrig="7684">
          <v:shape id="_x0000_i1034" type="#_x0000_t75" style="width:678.75pt;height:380.25pt" o:ole="">
            <v:imagedata r:id="rId25" o:title=""/>
          </v:shape>
          <o:OLEObject Type="Embed" ProgID="MSGraph.Chart.8" ShapeID="_x0000_i1034" DrawAspect="Content" ObjectID="_1476187903" r:id="rId26">
            <o:FieldCodes>\s</o:FieldCodes>
          </o:OLEObject>
        </w:object>
      </w:r>
    </w:p>
    <w:sectPr w:rsidR="00CC4282" w:rsidSect="007C1F2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4282" w:rsidRDefault="00CC4282" w:rsidP="007C1F2E">
      <w:pPr>
        <w:spacing w:after="0" w:line="240" w:lineRule="auto"/>
      </w:pPr>
      <w:r>
        <w:separator/>
      </w:r>
    </w:p>
  </w:endnote>
  <w:endnote w:type="continuationSeparator" w:id="1">
    <w:p w:rsidR="00CC4282" w:rsidRDefault="00CC4282" w:rsidP="007C1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4282" w:rsidRDefault="00CC4282" w:rsidP="007C1F2E">
      <w:pPr>
        <w:spacing w:after="0" w:line="240" w:lineRule="auto"/>
      </w:pPr>
      <w:r>
        <w:separator/>
      </w:r>
    </w:p>
  </w:footnote>
  <w:footnote w:type="continuationSeparator" w:id="1">
    <w:p w:rsidR="00CC4282" w:rsidRDefault="00CC4282" w:rsidP="007C1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F2C83"/>
    <w:multiLevelType w:val="hybridMultilevel"/>
    <w:tmpl w:val="A04C2A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5C0D1DA4"/>
    <w:multiLevelType w:val="hybridMultilevel"/>
    <w:tmpl w:val="BDB8D2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345A73"/>
    <w:multiLevelType w:val="hybridMultilevel"/>
    <w:tmpl w:val="98800108"/>
    <w:lvl w:ilvl="0" w:tplc="0419000B">
      <w:start w:val="1"/>
      <w:numFmt w:val="bullet"/>
      <w:lvlText w:val=""/>
      <w:lvlJc w:val="left"/>
      <w:pPr>
        <w:ind w:left="255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327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9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71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43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15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87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59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312" w:hanging="360"/>
      </w:pPr>
      <w:rPr>
        <w:rFonts w:ascii="Wingdings" w:hAnsi="Wingdings" w:cs="Wingdings" w:hint="default"/>
      </w:rPr>
    </w:lvl>
  </w:abstractNum>
  <w:abstractNum w:abstractNumId="3">
    <w:nsid w:val="67697C0C"/>
    <w:multiLevelType w:val="hybridMultilevel"/>
    <w:tmpl w:val="4684A3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764F0E91"/>
    <w:multiLevelType w:val="hybridMultilevel"/>
    <w:tmpl w:val="BD5862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0B89"/>
    <w:rsid w:val="00005160"/>
    <w:rsid w:val="00013220"/>
    <w:rsid w:val="000159B4"/>
    <w:rsid w:val="00015A0B"/>
    <w:rsid w:val="000226AA"/>
    <w:rsid w:val="00023E72"/>
    <w:rsid w:val="000249C6"/>
    <w:rsid w:val="00026314"/>
    <w:rsid w:val="00034B9C"/>
    <w:rsid w:val="00037632"/>
    <w:rsid w:val="000441F1"/>
    <w:rsid w:val="00056BDF"/>
    <w:rsid w:val="0006519E"/>
    <w:rsid w:val="00065E70"/>
    <w:rsid w:val="00066C80"/>
    <w:rsid w:val="00094577"/>
    <w:rsid w:val="00095302"/>
    <w:rsid w:val="000A6712"/>
    <w:rsid w:val="000C3641"/>
    <w:rsid w:val="000D3406"/>
    <w:rsid w:val="000D652F"/>
    <w:rsid w:val="000F7F02"/>
    <w:rsid w:val="00100658"/>
    <w:rsid w:val="00104058"/>
    <w:rsid w:val="00106A6E"/>
    <w:rsid w:val="00113DB8"/>
    <w:rsid w:val="001141F0"/>
    <w:rsid w:val="001143BA"/>
    <w:rsid w:val="00146E9B"/>
    <w:rsid w:val="00165375"/>
    <w:rsid w:val="0017591F"/>
    <w:rsid w:val="00195C45"/>
    <w:rsid w:val="001A1143"/>
    <w:rsid w:val="001B23C3"/>
    <w:rsid w:val="001B3EC6"/>
    <w:rsid w:val="001E3A8B"/>
    <w:rsid w:val="00210326"/>
    <w:rsid w:val="00224F8A"/>
    <w:rsid w:val="002260F5"/>
    <w:rsid w:val="00230438"/>
    <w:rsid w:val="002304DE"/>
    <w:rsid w:val="00231E19"/>
    <w:rsid w:val="00237ADA"/>
    <w:rsid w:val="002560E4"/>
    <w:rsid w:val="00291013"/>
    <w:rsid w:val="00294476"/>
    <w:rsid w:val="00296AB9"/>
    <w:rsid w:val="002C1435"/>
    <w:rsid w:val="00323A24"/>
    <w:rsid w:val="003423A1"/>
    <w:rsid w:val="00344433"/>
    <w:rsid w:val="00344793"/>
    <w:rsid w:val="003527E5"/>
    <w:rsid w:val="00353008"/>
    <w:rsid w:val="00367066"/>
    <w:rsid w:val="00372ED0"/>
    <w:rsid w:val="003852E0"/>
    <w:rsid w:val="00392F06"/>
    <w:rsid w:val="00396A45"/>
    <w:rsid w:val="003B0E5C"/>
    <w:rsid w:val="003B2597"/>
    <w:rsid w:val="003B484B"/>
    <w:rsid w:val="003B66A6"/>
    <w:rsid w:val="003C779C"/>
    <w:rsid w:val="003C7814"/>
    <w:rsid w:val="003D3875"/>
    <w:rsid w:val="003E5BD0"/>
    <w:rsid w:val="003E615D"/>
    <w:rsid w:val="003E6218"/>
    <w:rsid w:val="00432804"/>
    <w:rsid w:val="00434C6E"/>
    <w:rsid w:val="00435A31"/>
    <w:rsid w:val="004446C4"/>
    <w:rsid w:val="004464B6"/>
    <w:rsid w:val="00447B2A"/>
    <w:rsid w:val="00451597"/>
    <w:rsid w:val="00452C0E"/>
    <w:rsid w:val="004545CE"/>
    <w:rsid w:val="00460728"/>
    <w:rsid w:val="0046123A"/>
    <w:rsid w:val="00461C13"/>
    <w:rsid w:val="00472613"/>
    <w:rsid w:val="00476E4B"/>
    <w:rsid w:val="00477A5C"/>
    <w:rsid w:val="0048002E"/>
    <w:rsid w:val="0048031D"/>
    <w:rsid w:val="00483FB2"/>
    <w:rsid w:val="004908DD"/>
    <w:rsid w:val="004923EB"/>
    <w:rsid w:val="004B0594"/>
    <w:rsid w:val="004B66F7"/>
    <w:rsid w:val="004C0CDB"/>
    <w:rsid w:val="004C64E0"/>
    <w:rsid w:val="004D7F9B"/>
    <w:rsid w:val="004E271E"/>
    <w:rsid w:val="005138B6"/>
    <w:rsid w:val="00521568"/>
    <w:rsid w:val="005373EA"/>
    <w:rsid w:val="00567A20"/>
    <w:rsid w:val="005A0063"/>
    <w:rsid w:val="005B7AEA"/>
    <w:rsid w:val="005C5307"/>
    <w:rsid w:val="005D135C"/>
    <w:rsid w:val="005D29A1"/>
    <w:rsid w:val="005F1C20"/>
    <w:rsid w:val="005F5823"/>
    <w:rsid w:val="00611FE6"/>
    <w:rsid w:val="0061324C"/>
    <w:rsid w:val="00613DBB"/>
    <w:rsid w:val="006239AE"/>
    <w:rsid w:val="006240B3"/>
    <w:rsid w:val="00634CBC"/>
    <w:rsid w:val="00651BCF"/>
    <w:rsid w:val="00661BFD"/>
    <w:rsid w:val="006755B9"/>
    <w:rsid w:val="006A5E3D"/>
    <w:rsid w:val="006A67AE"/>
    <w:rsid w:val="006B114C"/>
    <w:rsid w:val="006B26E3"/>
    <w:rsid w:val="006B64B3"/>
    <w:rsid w:val="006B6DE5"/>
    <w:rsid w:val="00706A7F"/>
    <w:rsid w:val="00723B8E"/>
    <w:rsid w:val="007406CB"/>
    <w:rsid w:val="00741E1C"/>
    <w:rsid w:val="00747A76"/>
    <w:rsid w:val="00763EEC"/>
    <w:rsid w:val="00786B61"/>
    <w:rsid w:val="007C1F2E"/>
    <w:rsid w:val="007C26A8"/>
    <w:rsid w:val="007D08EA"/>
    <w:rsid w:val="007D701D"/>
    <w:rsid w:val="007D7EB9"/>
    <w:rsid w:val="007E3072"/>
    <w:rsid w:val="007F5888"/>
    <w:rsid w:val="0081194D"/>
    <w:rsid w:val="00821ED2"/>
    <w:rsid w:val="00830FF3"/>
    <w:rsid w:val="00831B7A"/>
    <w:rsid w:val="00832F25"/>
    <w:rsid w:val="00834372"/>
    <w:rsid w:val="00837544"/>
    <w:rsid w:val="0084785C"/>
    <w:rsid w:val="00851B9D"/>
    <w:rsid w:val="008539F3"/>
    <w:rsid w:val="00875BB4"/>
    <w:rsid w:val="00877439"/>
    <w:rsid w:val="008776B1"/>
    <w:rsid w:val="00883F79"/>
    <w:rsid w:val="00886163"/>
    <w:rsid w:val="008A79FC"/>
    <w:rsid w:val="008C7933"/>
    <w:rsid w:val="008F2457"/>
    <w:rsid w:val="00900B89"/>
    <w:rsid w:val="009138D1"/>
    <w:rsid w:val="0092158D"/>
    <w:rsid w:val="00923CDF"/>
    <w:rsid w:val="009457A7"/>
    <w:rsid w:val="00950858"/>
    <w:rsid w:val="00954CF9"/>
    <w:rsid w:val="00961405"/>
    <w:rsid w:val="0099359F"/>
    <w:rsid w:val="009B1E33"/>
    <w:rsid w:val="009B2884"/>
    <w:rsid w:val="009B7940"/>
    <w:rsid w:val="009E48E0"/>
    <w:rsid w:val="009F6A9B"/>
    <w:rsid w:val="009F764F"/>
    <w:rsid w:val="00A00140"/>
    <w:rsid w:val="00A37C55"/>
    <w:rsid w:val="00A50E40"/>
    <w:rsid w:val="00A54F61"/>
    <w:rsid w:val="00A6097A"/>
    <w:rsid w:val="00A9308D"/>
    <w:rsid w:val="00A95E93"/>
    <w:rsid w:val="00AA7ED4"/>
    <w:rsid w:val="00AB3A9D"/>
    <w:rsid w:val="00AD2E67"/>
    <w:rsid w:val="00AE4B9E"/>
    <w:rsid w:val="00AF3FED"/>
    <w:rsid w:val="00AF5190"/>
    <w:rsid w:val="00AF5819"/>
    <w:rsid w:val="00B04135"/>
    <w:rsid w:val="00B07B80"/>
    <w:rsid w:val="00B2043F"/>
    <w:rsid w:val="00B46432"/>
    <w:rsid w:val="00B652F6"/>
    <w:rsid w:val="00B74C30"/>
    <w:rsid w:val="00B76CC1"/>
    <w:rsid w:val="00B878ED"/>
    <w:rsid w:val="00B92C9E"/>
    <w:rsid w:val="00B96824"/>
    <w:rsid w:val="00BA4D2E"/>
    <w:rsid w:val="00BA4FD6"/>
    <w:rsid w:val="00BB36A9"/>
    <w:rsid w:val="00BB7765"/>
    <w:rsid w:val="00BD503C"/>
    <w:rsid w:val="00C000BE"/>
    <w:rsid w:val="00C06564"/>
    <w:rsid w:val="00C12A0B"/>
    <w:rsid w:val="00C339EC"/>
    <w:rsid w:val="00C33BA0"/>
    <w:rsid w:val="00C46EDF"/>
    <w:rsid w:val="00C5609E"/>
    <w:rsid w:val="00C5684C"/>
    <w:rsid w:val="00C60F8E"/>
    <w:rsid w:val="00C73E95"/>
    <w:rsid w:val="00C77C37"/>
    <w:rsid w:val="00C80B74"/>
    <w:rsid w:val="00C971E3"/>
    <w:rsid w:val="00CA2FEC"/>
    <w:rsid w:val="00CC4282"/>
    <w:rsid w:val="00CD7C61"/>
    <w:rsid w:val="00CF111D"/>
    <w:rsid w:val="00CF410A"/>
    <w:rsid w:val="00D0071B"/>
    <w:rsid w:val="00D110BC"/>
    <w:rsid w:val="00D1197A"/>
    <w:rsid w:val="00D26523"/>
    <w:rsid w:val="00D31323"/>
    <w:rsid w:val="00D42129"/>
    <w:rsid w:val="00D4749F"/>
    <w:rsid w:val="00D53435"/>
    <w:rsid w:val="00D5459D"/>
    <w:rsid w:val="00D55CAA"/>
    <w:rsid w:val="00DA011F"/>
    <w:rsid w:val="00DA0873"/>
    <w:rsid w:val="00DA35C1"/>
    <w:rsid w:val="00DE2E6E"/>
    <w:rsid w:val="00DE3BF6"/>
    <w:rsid w:val="00DF162C"/>
    <w:rsid w:val="00E02FF6"/>
    <w:rsid w:val="00E15EC9"/>
    <w:rsid w:val="00E21B23"/>
    <w:rsid w:val="00E45ABE"/>
    <w:rsid w:val="00E60275"/>
    <w:rsid w:val="00E73EBC"/>
    <w:rsid w:val="00EA0D84"/>
    <w:rsid w:val="00EB42D4"/>
    <w:rsid w:val="00ED3DAD"/>
    <w:rsid w:val="00F10DFA"/>
    <w:rsid w:val="00F32B86"/>
    <w:rsid w:val="00F50747"/>
    <w:rsid w:val="00F51223"/>
    <w:rsid w:val="00F51929"/>
    <w:rsid w:val="00F53E71"/>
    <w:rsid w:val="00F63391"/>
    <w:rsid w:val="00F865A2"/>
    <w:rsid w:val="00FA342E"/>
    <w:rsid w:val="00FB126E"/>
    <w:rsid w:val="00FC2F11"/>
    <w:rsid w:val="00FC6D36"/>
    <w:rsid w:val="00FD68B4"/>
    <w:rsid w:val="00FE2CDA"/>
    <w:rsid w:val="00FE301E"/>
    <w:rsid w:val="00FE488A"/>
    <w:rsid w:val="00FF4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62C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uiPriority w:val="99"/>
    <w:rsid w:val="007C1F2E"/>
  </w:style>
  <w:style w:type="character" w:customStyle="1" w:styleId="apple-style-span">
    <w:name w:val="apple-style-span"/>
    <w:basedOn w:val="DefaultParagraphFont"/>
    <w:uiPriority w:val="99"/>
    <w:rsid w:val="007C1F2E"/>
  </w:style>
  <w:style w:type="paragraph" w:styleId="BalloonText">
    <w:name w:val="Balloon Text"/>
    <w:basedOn w:val="Normal"/>
    <w:link w:val="BalloonTextChar"/>
    <w:uiPriority w:val="99"/>
    <w:semiHidden/>
    <w:rsid w:val="007C1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C1F2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7C1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C1F2E"/>
  </w:style>
  <w:style w:type="paragraph" w:styleId="Footer">
    <w:name w:val="footer"/>
    <w:basedOn w:val="Normal"/>
    <w:link w:val="FooterChar"/>
    <w:uiPriority w:val="99"/>
    <w:rsid w:val="007C1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C1F2E"/>
  </w:style>
  <w:style w:type="paragraph" w:styleId="Caption">
    <w:name w:val="caption"/>
    <w:basedOn w:val="Normal"/>
    <w:next w:val="Normal"/>
    <w:uiPriority w:val="99"/>
    <w:qFormat/>
    <w:rsid w:val="0048031D"/>
    <w:pPr>
      <w:spacing w:line="240" w:lineRule="auto"/>
    </w:pPr>
    <w:rPr>
      <w:b/>
      <w:bCs/>
      <w:color w:val="4F81BD"/>
      <w:sz w:val="18"/>
      <w:szCs w:val="18"/>
    </w:rPr>
  </w:style>
  <w:style w:type="table" w:styleId="TableGrid">
    <w:name w:val="Table Grid"/>
    <w:basedOn w:val="TableNormal"/>
    <w:uiPriority w:val="99"/>
    <w:rsid w:val="00FA342E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C80B74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885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5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5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5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2593</TotalTime>
  <Pages>23</Pages>
  <Words>1533</Words>
  <Characters>8743</Characters>
  <Application>Microsoft Office Outlook</Application>
  <DocSecurity>0</DocSecurity>
  <Lines>0</Lines>
  <Paragraphs>0</Paragraphs>
  <ScaleCrop>false</ScaleCrop>
  <Company>РОНО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Чусовитина</dc:creator>
  <cp:keywords/>
  <dc:description/>
  <cp:lastModifiedBy>User</cp:lastModifiedBy>
  <cp:revision>68</cp:revision>
  <cp:lastPrinted>2014-07-18T04:53:00Z</cp:lastPrinted>
  <dcterms:created xsi:type="dcterms:W3CDTF">2013-04-16T07:50:00Z</dcterms:created>
  <dcterms:modified xsi:type="dcterms:W3CDTF">2014-10-30T10:25:00Z</dcterms:modified>
</cp:coreProperties>
</file>